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5295" w14:textId="77777777" w:rsidR="005C74BB" w:rsidRDefault="00000000">
      <w:pPr>
        <w:pStyle w:val="Standard"/>
        <w:spacing w:line="360" w:lineRule="exact"/>
        <w:jc w:val="right"/>
      </w:pPr>
      <w:r>
        <w:rPr>
          <w:sz w:val="20"/>
          <w:szCs w:val="20"/>
        </w:rPr>
        <w:t>......................................., dn. ………………..</w:t>
      </w:r>
    </w:p>
    <w:p w14:paraId="33EBDBF2" w14:textId="77777777" w:rsidR="005C74BB" w:rsidRDefault="005C74BB">
      <w:pPr>
        <w:pStyle w:val="Standard"/>
        <w:ind w:left="-142"/>
        <w:jc w:val="both"/>
        <w:rPr>
          <w:b/>
          <w:sz w:val="20"/>
          <w:szCs w:val="20"/>
        </w:rPr>
      </w:pPr>
    </w:p>
    <w:p w14:paraId="7A61A721" w14:textId="77777777" w:rsidR="005C74BB" w:rsidRDefault="00000000">
      <w:pPr>
        <w:pStyle w:val="Standard"/>
        <w:ind w:left="-142"/>
        <w:jc w:val="both"/>
      </w:pPr>
      <w:r>
        <w:rPr>
          <w:b/>
        </w:rPr>
        <w:t>Dane wnioskodawcy:</w:t>
      </w:r>
    </w:p>
    <w:p w14:paraId="0F55A37D" w14:textId="77777777" w:rsidR="005C74BB" w:rsidRDefault="005C74BB">
      <w:pPr>
        <w:pStyle w:val="Standard"/>
        <w:spacing w:line="360" w:lineRule="exact"/>
        <w:rPr>
          <w:b/>
          <w:color w:val="000000"/>
        </w:rPr>
      </w:pPr>
    </w:p>
    <w:p w14:paraId="636DA7AF" w14:textId="77777777" w:rsidR="005C74BB" w:rsidRDefault="00000000">
      <w:pPr>
        <w:pStyle w:val="Standard"/>
        <w:jc w:val="center"/>
      </w:pPr>
      <w:r>
        <w:rPr>
          <w:color w:val="000000"/>
        </w:rPr>
        <w:t xml:space="preserve">…………………………….…….                                                      </w:t>
      </w:r>
      <w:r>
        <w:rPr>
          <w:b/>
          <w:bCs/>
          <w:color w:val="000000"/>
        </w:rPr>
        <w:t>DYREKTOR</w:t>
      </w:r>
    </w:p>
    <w:p w14:paraId="00C6C409" w14:textId="77777777" w:rsidR="005C74BB" w:rsidRDefault="00000000">
      <w:pPr>
        <w:pStyle w:val="Standard"/>
      </w:pPr>
      <w:r>
        <w:rPr>
          <w:i/>
          <w:iCs/>
          <w:color w:val="000000"/>
          <w:sz w:val="20"/>
          <w:szCs w:val="20"/>
        </w:rPr>
        <w:t xml:space="preserve">              imię i nazwisko</w:t>
      </w:r>
    </w:p>
    <w:p w14:paraId="645B507A" w14:textId="77777777" w:rsidR="005C74BB" w:rsidRDefault="005C74BB">
      <w:pPr>
        <w:pStyle w:val="Standard"/>
        <w:rPr>
          <w:i/>
          <w:iCs/>
          <w:color w:val="000000"/>
          <w:sz w:val="20"/>
          <w:szCs w:val="20"/>
        </w:rPr>
      </w:pPr>
    </w:p>
    <w:p w14:paraId="1E2B55E7" w14:textId="77777777" w:rsidR="005C74BB" w:rsidRDefault="00000000">
      <w:pPr>
        <w:pStyle w:val="Standard"/>
      </w:pPr>
      <w:r>
        <w:rPr>
          <w:color w:val="000000"/>
          <w:sz w:val="20"/>
          <w:szCs w:val="20"/>
        </w:rPr>
        <w:t xml:space="preserve">…………………………………….…..                                                                 ……………………………………...                                                            </w:t>
      </w:r>
    </w:p>
    <w:p w14:paraId="7F8B4E57" w14:textId="77777777" w:rsidR="005C74BB" w:rsidRDefault="00000000">
      <w:pPr>
        <w:pStyle w:val="Standard"/>
        <w:jc w:val="center"/>
      </w:pPr>
      <w:r>
        <w:rPr>
          <w:i/>
          <w:iCs/>
          <w:color w:val="000000"/>
          <w:sz w:val="20"/>
          <w:szCs w:val="20"/>
        </w:rPr>
        <w:t>adres zamieszkania                                                                                                  (nazwa szkoły)</w:t>
      </w:r>
    </w:p>
    <w:p w14:paraId="1E494E21" w14:textId="77777777" w:rsidR="005C74BB" w:rsidRDefault="005C74BB">
      <w:pPr>
        <w:pStyle w:val="Standard"/>
        <w:rPr>
          <w:i/>
          <w:iCs/>
          <w:color w:val="000000"/>
          <w:sz w:val="20"/>
          <w:szCs w:val="20"/>
        </w:rPr>
      </w:pPr>
    </w:p>
    <w:p w14:paraId="7D46F877" w14:textId="77777777" w:rsidR="005C74BB" w:rsidRDefault="00000000">
      <w:pPr>
        <w:pStyle w:val="Standard"/>
      </w:pPr>
      <w:r>
        <w:rPr>
          <w:color w:val="000000"/>
          <w:sz w:val="20"/>
          <w:szCs w:val="20"/>
        </w:rPr>
        <w:t>…………………..…………….……….                                                                ……………………………………...</w:t>
      </w:r>
    </w:p>
    <w:p w14:paraId="26B6DB14" w14:textId="77777777" w:rsidR="005C74BB" w:rsidRDefault="00000000">
      <w:pPr>
        <w:pStyle w:val="Standard"/>
        <w:jc w:val="center"/>
      </w:pPr>
      <w:r>
        <w:rPr>
          <w:i/>
          <w:iCs/>
          <w:color w:val="000000"/>
          <w:sz w:val="20"/>
          <w:szCs w:val="20"/>
        </w:rPr>
        <w:t>numer telefonu                                                                                               (adres szkoły)</w:t>
      </w:r>
    </w:p>
    <w:p w14:paraId="4FFF4CD5" w14:textId="77777777" w:rsidR="005C74BB" w:rsidRDefault="005C74BB">
      <w:pPr>
        <w:pStyle w:val="Standard"/>
        <w:ind w:left="4955" w:firstLine="1"/>
        <w:jc w:val="center"/>
        <w:rPr>
          <w:i/>
          <w:iCs/>
          <w:color w:val="000000"/>
          <w:sz w:val="20"/>
          <w:szCs w:val="20"/>
        </w:rPr>
      </w:pPr>
    </w:p>
    <w:p w14:paraId="1033548F" w14:textId="77777777" w:rsidR="005C74BB" w:rsidRDefault="005C74BB">
      <w:pPr>
        <w:pStyle w:val="Standard"/>
        <w:spacing w:line="360" w:lineRule="exact"/>
        <w:jc w:val="right"/>
        <w:rPr>
          <w:b/>
          <w:color w:val="000000"/>
          <w:sz w:val="20"/>
          <w:szCs w:val="20"/>
        </w:rPr>
      </w:pPr>
    </w:p>
    <w:p w14:paraId="1C3FA8E0" w14:textId="77777777" w:rsidR="005C74BB" w:rsidRDefault="00000000">
      <w:pPr>
        <w:pStyle w:val="Standard"/>
        <w:spacing w:line="360" w:lineRule="exact"/>
        <w:jc w:val="center"/>
        <w:rPr>
          <w:b/>
          <w:color w:val="000000"/>
        </w:rPr>
      </w:pPr>
      <w:r>
        <w:rPr>
          <w:b/>
          <w:color w:val="000000"/>
        </w:rPr>
        <w:t>WNIOSEK</w:t>
      </w:r>
    </w:p>
    <w:p w14:paraId="513E5252" w14:textId="77777777" w:rsidR="005C74BB" w:rsidRDefault="00000000">
      <w:pPr>
        <w:pStyle w:val="Standard"/>
        <w:spacing w:line="360" w:lineRule="exact"/>
        <w:jc w:val="center"/>
      </w:pPr>
      <w:r>
        <w:rPr>
          <w:b/>
          <w:color w:val="000000"/>
          <w:sz w:val="22"/>
          <w:szCs w:val="22"/>
        </w:rPr>
        <w:t>o przyznanie pomocy w ramach Rządowego programu pomocy uczniom niepełnosprawnym                w formie dofinansowania zakupu podręczników, materiałów edukacyjnych i materiałów ćwiczeniowych na rok szkolny 2026/2027</w:t>
      </w:r>
    </w:p>
    <w:p w14:paraId="5EE8EF6D" w14:textId="77777777" w:rsidR="005C74BB" w:rsidRDefault="005C74BB">
      <w:pPr>
        <w:pStyle w:val="Standard"/>
        <w:spacing w:line="360" w:lineRule="exact"/>
        <w:jc w:val="center"/>
        <w:rPr>
          <w:b/>
          <w:color w:val="000000"/>
          <w:sz w:val="22"/>
          <w:szCs w:val="22"/>
        </w:rPr>
      </w:pPr>
    </w:p>
    <w:p w14:paraId="2936080F" w14:textId="77777777" w:rsidR="005C74BB" w:rsidRDefault="00000000">
      <w:pPr>
        <w:pStyle w:val="Standard"/>
        <w:ind w:left="-142"/>
        <w:jc w:val="both"/>
      </w:pPr>
      <w:r>
        <w:t>Zgodnie z rozporządzeniem Rady Ministrów z dnia 15 czerwca 2026 r.</w:t>
      </w:r>
      <w:r>
        <w:rPr>
          <w:color w:val="FF0000"/>
        </w:rPr>
        <w:t xml:space="preserve"> </w:t>
      </w:r>
      <w:r>
        <w:t>w sprawie szczegółowych warunków udzielania pomocy finansowej uczniom na zakup podręczników i materiałów edukacyjnych (Dz.U. 2026 poz. 802) wnioskuję o pomoc dla:</w:t>
      </w:r>
    </w:p>
    <w:p w14:paraId="18DFEAAA" w14:textId="77777777" w:rsidR="005C74BB" w:rsidRDefault="005C74BB">
      <w:pPr>
        <w:pStyle w:val="Standard"/>
        <w:ind w:left="-142"/>
        <w:jc w:val="both"/>
      </w:pPr>
    </w:p>
    <w:p w14:paraId="613A2C9C" w14:textId="77777777" w:rsidR="005C74BB" w:rsidRDefault="00000000">
      <w:pPr>
        <w:pStyle w:val="Nagwek2"/>
      </w:pPr>
      <w:r>
        <w:t>DANE UCZNIA:</w:t>
      </w:r>
    </w:p>
    <w:tbl>
      <w:tblPr>
        <w:tblW w:w="942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1984"/>
        <w:gridCol w:w="7088"/>
      </w:tblGrid>
      <w:tr w:rsidR="005C74BB" w14:paraId="275890D8" w14:textId="7777777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E4700" w14:textId="77777777" w:rsidR="005C74BB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674CF" w14:textId="77777777" w:rsidR="005C74BB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C10AC" w14:textId="77777777" w:rsidR="005C74BB" w:rsidRDefault="005C74BB">
            <w:pPr>
              <w:pStyle w:val="Standard"/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5C74BB" w14:paraId="1092D5CF" w14:textId="7777777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979C6" w14:textId="77777777" w:rsidR="005C74BB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16975" w14:textId="77777777" w:rsidR="005C74BB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7A71D" w14:textId="77777777" w:rsidR="005C74BB" w:rsidRDefault="005C74BB">
            <w:pPr>
              <w:pStyle w:val="Standard"/>
              <w:snapToGrid w:val="0"/>
              <w:jc w:val="right"/>
              <w:rPr>
                <w:b/>
                <w:sz w:val="18"/>
                <w:szCs w:val="18"/>
                <w:vertAlign w:val="superscript"/>
              </w:rPr>
            </w:pPr>
          </w:p>
        </w:tc>
      </w:tr>
    </w:tbl>
    <w:p w14:paraId="6C212A9B" w14:textId="77777777" w:rsidR="005C74BB" w:rsidRDefault="005C74BB">
      <w:pPr>
        <w:pStyle w:val="Standard"/>
        <w:rPr>
          <w:sz w:val="6"/>
          <w:szCs w:val="6"/>
        </w:rPr>
      </w:pPr>
    </w:p>
    <w:tbl>
      <w:tblPr>
        <w:tblW w:w="942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1984"/>
        <w:gridCol w:w="709"/>
        <w:gridCol w:w="2552"/>
        <w:gridCol w:w="850"/>
        <w:gridCol w:w="1276"/>
        <w:gridCol w:w="709"/>
        <w:gridCol w:w="992"/>
      </w:tblGrid>
      <w:tr w:rsidR="005C74BB" w14:paraId="3163D0D5" w14:textId="77777777">
        <w:tblPrEx>
          <w:tblCellMar>
            <w:top w:w="0" w:type="dxa"/>
            <w:bottom w:w="0" w:type="dxa"/>
          </w:tblCellMar>
        </w:tblPrEx>
        <w:trPr>
          <w:cantSplit/>
          <w:trHeight w:val="659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C764B" w14:textId="77777777" w:rsidR="005C74BB" w:rsidRDefault="00000000">
            <w:pPr>
              <w:pStyle w:val="Textbody"/>
              <w:jc w:val="right"/>
            </w:pPr>
            <w:r>
              <w:rPr>
                <w:szCs w:val="18"/>
              </w:rPr>
              <w:t>3</w:t>
            </w:r>
            <w:r>
              <w:rPr>
                <w:sz w:val="18"/>
                <w:szCs w:val="18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2EA00" w14:textId="77777777" w:rsidR="005C74BB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ZAMIESZKANIA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7B1CD" w14:textId="77777777" w:rsidR="005C74BB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ul./os.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D0154" w14:textId="77777777" w:rsidR="005C74BB" w:rsidRDefault="005C74BB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8D719" w14:textId="77777777" w:rsidR="005C74BB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09CEA" w14:textId="77777777" w:rsidR="005C74BB" w:rsidRDefault="005C74BB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0BE1C" w14:textId="77777777" w:rsidR="005C74BB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lokalu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A10D0" w14:textId="77777777" w:rsidR="005C74BB" w:rsidRDefault="005C74BB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</w:tr>
    </w:tbl>
    <w:p w14:paraId="5D4F49FA" w14:textId="77777777" w:rsidR="005C74BB" w:rsidRDefault="005C74BB">
      <w:pPr>
        <w:pStyle w:val="Standard"/>
        <w:rPr>
          <w:sz w:val="6"/>
          <w:szCs w:val="6"/>
        </w:rPr>
      </w:pPr>
    </w:p>
    <w:tbl>
      <w:tblPr>
        <w:tblW w:w="942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1920"/>
        <w:gridCol w:w="1782"/>
        <w:gridCol w:w="770"/>
        <w:gridCol w:w="709"/>
        <w:gridCol w:w="850"/>
        <w:gridCol w:w="1276"/>
        <w:gridCol w:w="1701"/>
      </w:tblGrid>
      <w:tr w:rsidR="005C74BB" w14:paraId="611261B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5EA6A" w14:textId="77777777" w:rsidR="005C74BB" w:rsidRDefault="005C74BB">
            <w:pPr>
              <w:pStyle w:val="Standard"/>
              <w:snapToGrid w:val="0"/>
              <w:jc w:val="right"/>
              <w:rPr>
                <w:color w:val="FFFFFF"/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EC23E" w14:textId="77777777" w:rsidR="005C74BB" w:rsidRDefault="005C74BB">
            <w:pPr>
              <w:pStyle w:val="Standard"/>
              <w:snapToGrid w:val="0"/>
              <w:rPr>
                <w:color w:val="FFFFFF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EA748" w14:textId="77777777" w:rsidR="005C74BB" w:rsidRDefault="00000000">
            <w:pPr>
              <w:pStyle w:val="Nagwek"/>
              <w:tabs>
                <w:tab w:val="left" w:pos="708"/>
              </w:tabs>
              <w:jc w:val="right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kod pocztowy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43811" w14:textId="77777777" w:rsidR="005C74BB" w:rsidRDefault="005C74BB">
            <w:pPr>
              <w:pStyle w:val="Standard"/>
              <w:snapToGrid w:val="0"/>
              <w:jc w:val="right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7C5E2" w14:textId="77777777" w:rsidR="005C74BB" w:rsidRDefault="00000000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F438D" w14:textId="77777777" w:rsidR="005C74BB" w:rsidRDefault="005C74BB">
            <w:pPr>
              <w:pStyle w:val="Standard"/>
              <w:snapToGri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F2089" w14:textId="77777777" w:rsidR="005C74BB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FF6F8" w14:textId="77777777" w:rsidR="005C74BB" w:rsidRDefault="005C74BB">
            <w:pPr>
              <w:pStyle w:val="Standard"/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</w:tbl>
    <w:p w14:paraId="193B3FE3" w14:textId="77777777" w:rsidR="005C74BB" w:rsidRDefault="005C74BB">
      <w:pPr>
        <w:pStyle w:val="Standard"/>
        <w:rPr>
          <w:sz w:val="6"/>
          <w:szCs w:val="6"/>
        </w:rPr>
      </w:pPr>
    </w:p>
    <w:tbl>
      <w:tblPr>
        <w:tblW w:w="942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1984"/>
        <w:gridCol w:w="7088"/>
      </w:tblGrid>
      <w:tr w:rsidR="005C74BB" w14:paraId="7A1D881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EA6DB" w14:textId="77777777" w:rsidR="005C74BB" w:rsidRDefault="0000000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  <w:p w14:paraId="7A23ECA8" w14:textId="77777777" w:rsidR="005C74BB" w:rsidRDefault="005C74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AE5B6" w14:textId="77777777" w:rsidR="005C74BB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I MIEJSCE URODZENIA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B5A8D" w14:textId="77777777" w:rsidR="005C74BB" w:rsidRDefault="005C74BB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</w:tbl>
    <w:p w14:paraId="59FBF03E" w14:textId="77777777" w:rsidR="005C74BB" w:rsidRDefault="005C74BB">
      <w:pPr>
        <w:pStyle w:val="Standard"/>
        <w:rPr>
          <w:sz w:val="6"/>
          <w:szCs w:val="6"/>
        </w:rPr>
      </w:pPr>
    </w:p>
    <w:tbl>
      <w:tblPr>
        <w:tblW w:w="942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1984"/>
        <w:gridCol w:w="7088"/>
      </w:tblGrid>
      <w:tr w:rsidR="005C74BB" w14:paraId="7D2A6437" w14:textId="77777777">
        <w:tblPrEx>
          <w:tblCellMar>
            <w:top w:w="0" w:type="dxa"/>
            <w:bottom w:w="0" w:type="dxa"/>
          </w:tblCellMar>
        </w:tblPrEx>
        <w:trPr>
          <w:cantSplit/>
          <w:trHeight w:val="788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C526A" w14:textId="77777777" w:rsidR="005C74BB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288D1" w14:textId="77777777" w:rsidR="005C74BB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SZKOŁY, DO KTÓREJ UCZĘSZCZA UCZEŃ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7B1BD" w14:textId="77777777" w:rsidR="005C74BB" w:rsidRDefault="005C74BB">
            <w:pPr>
              <w:pStyle w:val="Standard"/>
              <w:snapToGrid w:val="0"/>
              <w:ind w:left="114"/>
              <w:jc w:val="right"/>
              <w:rPr>
                <w:b/>
                <w:sz w:val="18"/>
                <w:szCs w:val="18"/>
              </w:rPr>
            </w:pPr>
          </w:p>
        </w:tc>
      </w:tr>
    </w:tbl>
    <w:p w14:paraId="5E5399E6" w14:textId="77777777" w:rsidR="005C74BB" w:rsidRDefault="005C74BB">
      <w:pPr>
        <w:pStyle w:val="Standard"/>
        <w:rPr>
          <w:sz w:val="6"/>
          <w:szCs w:val="6"/>
        </w:rPr>
      </w:pPr>
    </w:p>
    <w:tbl>
      <w:tblPr>
        <w:tblW w:w="942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"/>
        <w:gridCol w:w="1984"/>
        <w:gridCol w:w="709"/>
        <w:gridCol w:w="2693"/>
        <w:gridCol w:w="709"/>
        <w:gridCol w:w="1276"/>
        <w:gridCol w:w="709"/>
        <w:gridCol w:w="992"/>
      </w:tblGrid>
      <w:tr w:rsidR="005C74BB" w14:paraId="248CF119" w14:textId="77777777">
        <w:tblPrEx>
          <w:tblCellMar>
            <w:top w:w="0" w:type="dxa"/>
            <w:bottom w:w="0" w:type="dxa"/>
          </w:tblCellMar>
        </w:tblPrEx>
        <w:trPr>
          <w:cantSplit/>
          <w:trHeight w:val="83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3F993" w14:textId="77777777" w:rsidR="005C74BB" w:rsidRDefault="00000000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A6141" w14:textId="77777777" w:rsidR="005C74BB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SZKOŁY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1E72F" w14:textId="77777777" w:rsidR="005C74BB" w:rsidRDefault="00000000">
            <w:pPr>
              <w:pStyle w:val="Standard"/>
              <w:ind w:left="1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ul./os.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ED78F" w14:textId="77777777" w:rsidR="005C74BB" w:rsidRDefault="005C74BB">
            <w:pPr>
              <w:pStyle w:val="Standard"/>
              <w:snapToGrid w:val="0"/>
              <w:ind w:left="114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0487E" w14:textId="77777777" w:rsidR="005C74BB" w:rsidRDefault="00000000">
            <w:pPr>
              <w:pStyle w:val="Standard"/>
              <w:ind w:left="-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domu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9BE73" w14:textId="77777777" w:rsidR="005C74BB" w:rsidRDefault="005C74BB">
            <w:pPr>
              <w:pStyle w:val="Standard"/>
              <w:snapToGrid w:val="0"/>
              <w:ind w:left="114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C0FDB" w14:textId="77777777" w:rsidR="005C74BB" w:rsidRDefault="0000000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lokalu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90260" w14:textId="77777777" w:rsidR="005C74BB" w:rsidRDefault="005C74BB">
            <w:pPr>
              <w:pStyle w:val="Standard"/>
              <w:snapToGrid w:val="0"/>
              <w:ind w:left="114"/>
              <w:jc w:val="right"/>
              <w:rPr>
                <w:b/>
                <w:sz w:val="18"/>
                <w:szCs w:val="18"/>
              </w:rPr>
            </w:pPr>
          </w:p>
        </w:tc>
      </w:tr>
    </w:tbl>
    <w:p w14:paraId="4E0A05DA" w14:textId="77777777" w:rsidR="005C74BB" w:rsidRDefault="005C74BB">
      <w:pPr>
        <w:pStyle w:val="Standard"/>
        <w:rPr>
          <w:sz w:val="6"/>
          <w:szCs w:val="6"/>
        </w:rPr>
      </w:pPr>
    </w:p>
    <w:tbl>
      <w:tblPr>
        <w:tblW w:w="942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1920"/>
        <w:gridCol w:w="1782"/>
        <w:gridCol w:w="850"/>
        <w:gridCol w:w="629"/>
        <w:gridCol w:w="850"/>
        <w:gridCol w:w="425"/>
        <w:gridCol w:w="851"/>
        <w:gridCol w:w="1701"/>
      </w:tblGrid>
      <w:tr w:rsidR="005C74BB" w14:paraId="7555DD9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F57C1" w14:textId="77777777" w:rsidR="005C74BB" w:rsidRDefault="005C74BB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685F8" w14:textId="77777777" w:rsidR="005C74BB" w:rsidRDefault="005C74BB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E4281" w14:textId="77777777" w:rsidR="005C74BB" w:rsidRDefault="00000000">
            <w:pPr>
              <w:pStyle w:val="Standard"/>
              <w:ind w:left="1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kod pocztowy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7A0650" w14:textId="77777777" w:rsidR="005C74BB" w:rsidRDefault="005C74BB">
            <w:pPr>
              <w:pStyle w:val="Standard"/>
              <w:snapToGrid w:val="0"/>
              <w:ind w:left="114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0EE6D" w14:textId="77777777" w:rsidR="005C74BB" w:rsidRDefault="00000000">
            <w:pPr>
              <w:pStyle w:val="Standard"/>
              <w:ind w:left="11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78A64" w14:textId="77777777" w:rsidR="005C74BB" w:rsidRDefault="005C74BB">
            <w:pPr>
              <w:pStyle w:val="Standard"/>
              <w:snapToGrid w:val="0"/>
              <w:ind w:left="114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4DA0C" w14:textId="77777777" w:rsidR="005C74BB" w:rsidRDefault="00000000">
            <w:pPr>
              <w:pStyle w:val="Standard"/>
              <w:jc w:val="right"/>
            </w:pPr>
            <w:r>
              <w:rPr>
                <w:sz w:val="18"/>
                <w:szCs w:val="18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DCF48" w14:textId="77777777" w:rsidR="005C74BB" w:rsidRDefault="005C74BB">
            <w:pPr>
              <w:pStyle w:val="Standard"/>
              <w:snapToGrid w:val="0"/>
              <w:ind w:left="114"/>
              <w:jc w:val="center"/>
              <w:rPr>
                <w:sz w:val="18"/>
                <w:szCs w:val="18"/>
              </w:rPr>
            </w:pPr>
          </w:p>
        </w:tc>
      </w:tr>
      <w:tr w:rsidR="005C74BB" w14:paraId="400F4D4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1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2BAED" w14:textId="77777777" w:rsidR="005C74BB" w:rsidRDefault="005C74BB">
            <w:pPr>
              <w:pStyle w:val="Standard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A049E" w14:textId="77777777" w:rsidR="005C74BB" w:rsidRDefault="005C74BB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FF83D" w14:textId="77777777" w:rsidR="005C74BB" w:rsidRDefault="00000000">
            <w:pPr>
              <w:pStyle w:val="Standard"/>
              <w:ind w:left="1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klasa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232A01" w14:textId="77777777" w:rsidR="005C74BB" w:rsidRDefault="005C74BB">
            <w:pPr>
              <w:pStyle w:val="Standard"/>
              <w:snapToGrid w:val="0"/>
              <w:ind w:left="114"/>
              <w:jc w:val="right"/>
              <w:rPr>
                <w:b/>
                <w:sz w:val="18"/>
                <w:szCs w:val="18"/>
              </w:rPr>
            </w:pPr>
          </w:p>
        </w:tc>
      </w:tr>
    </w:tbl>
    <w:p w14:paraId="2615036D" w14:textId="77777777" w:rsidR="005C74BB" w:rsidRDefault="005C74BB">
      <w:pPr>
        <w:pStyle w:val="Standard"/>
        <w:ind w:left="-142"/>
        <w:jc w:val="both"/>
      </w:pPr>
    </w:p>
    <w:p w14:paraId="0F312386" w14:textId="77777777" w:rsidR="005C74BB" w:rsidRDefault="005C74BB">
      <w:pPr>
        <w:pStyle w:val="Standard"/>
        <w:jc w:val="both"/>
        <w:rPr>
          <w:b/>
        </w:rPr>
      </w:pPr>
    </w:p>
    <w:p w14:paraId="6B2C849F" w14:textId="77777777" w:rsidR="005C74BB" w:rsidRDefault="00000000">
      <w:pPr>
        <w:pStyle w:val="Standard"/>
        <w:jc w:val="both"/>
      </w:pPr>
      <w:r>
        <w:rPr>
          <w:b/>
          <w:color w:val="000000"/>
        </w:rPr>
        <w:lastRenderedPageBreak/>
        <w:t>Informacje dotyczące posiadanego przez w/w ucznia orzeczenia o potrzebie kształcenia specjalnego</w:t>
      </w:r>
    </w:p>
    <w:p w14:paraId="25E8C9C4" w14:textId="77777777" w:rsidR="005C74BB" w:rsidRDefault="00000000">
      <w:pPr>
        <w:pStyle w:val="Standard"/>
        <w:spacing w:line="360" w:lineRule="auto"/>
        <w:jc w:val="both"/>
      </w:pPr>
      <w:r>
        <w:t xml:space="preserve"> Nr i data wystawienia w/w orzeczenia:</w:t>
      </w:r>
    </w:p>
    <w:p w14:paraId="6E911D5F" w14:textId="77777777" w:rsidR="005C74BB" w:rsidRDefault="00000000">
      <w:pPr>
        <w:pStyle w:val="Standard"/>
        <w:spacing w:line="360" w:lineRule="auto"/>
        <w:jc w:val="both"/>
      </w:pPr>
      <w:r>
        <w:t>……………………………………………………………………………………………………</w:t>
      </w:r>
    </w:p>
    <w:p w14:paraId="5020B60E" w14:textId="77777777" w:rsidR="005C74BB" w:rsidRDefault="005C74BB">
      <w:pPr>
        <w:pStyle w:val="Standard"/>
        <w:spacing w:line="360" w:lineRule="auto"/>
        <w:jc w:val="both"/>
      </w:pPr>
    </w:p>
    <w:p w14:paraId="11F50A56" w14:textId="77777777" w:rsidR="005C74BB" w:rsidRDefault="00000000">
      <w:pPr>
        <w:pStyle w:val="Standard"/>
        <w:autoSpaceDE w:val="0"/>
        <w:jc w:val="both"/>
      </w:pPr>
      <w:r>
        <w:rPr>
          <w:b/>
          <w:bCs/>
          <w:sz w:val="16"/>
          <w:szCs w:val="16"/>
        </w:rPr>
        <w:t xml:space="preserve">WNIOSEK SKŁADAM W OPARCIU </w:t>
      </w:r>
      <w:r>
        <w:rPr>
          <w:sz w:val="16"/>
          <w:szCs w:val="16"/>
        </w:rPr>
        <w:t xml:space="preserve">o </w:t>
      </w:r>
      <w:bookmarkStart w:id="0" w:name="_Hlk49148820"/>
      <w:r>
        <w:rPr>
          <w:sz w:val="16"/>
          <w:szCs w:val="16"/>
        </w:rPr>
        <w:t>§ 3</w:t>
      </w:r>
      <w:bookmarkEnd w:id="0"/>
      <w:r>
        <w:rPr>
          <w:sz w:val="16"/>
          <w:szCs w:val="16"/>
        </w:rPr>
        <w:t xml:space="preserve">, § 5 ust. 1, 2, 3 wyżej wskazanego rozporządzenia zgodnie z którym, pomoc w formie dofinansowania zakupu podręczników do kształcenia </w:t>
      </w:r>
      <w:r>
        <w:rPr>
          <w:color w:val="000000"/>
          <w:sz w:val="16"/>
          <w:szCs w:val="16"/>
        </w:rPr>
        <w:t>ogólnego, materiałów edukacyjnych do kształcenia ogólnego, materiałów edukacyjnych    do kształcenia zawodowego oraz materiałów ćwiczeniowych,</w:t>
      </w:r>
      <w:r>
        <w:rPr>
          <w:color w:val="C45911"/>
          <w:sz w:val="16"/>
          <w:szCs w:val="16"/>
        </w:rPr>
        <w:t xml:space="preserve"> </w:t>
      </w:r>
      <w:r>
        <w:rPr>
          <w:sz w:val="16"/>
          <w:szCs w:val="16"/>
        </w:rPr>
        <w:t xml:space="preserve">jest udzielana uczniom słabowidzącym, niesłyszącym, słabosłyszącym,                   z niepełnosprawnością intelektualną w stopniu lekkim, z niepełnosprawnością ruchową, w tym z afazją,  z autyzmem, w tym z zespołem Aspergera,  z niepełnosprawnością intelektualną w stopniu umiarkowanym lub znacznym, z niepełnosprawnościami sprzężonymi, w przypadku gdy jedną z niepełnosprawności jest niepełnosprawność wymieniona powyżej posiadającym orzeczenie o potrzebie kształcenia specjalnego,        o którym mowa w art. 127 ust. 10  ustawy z dnia 14 grudnia 2016 r. -Prawo Oświatowe (Dz.U. z 2025 r. poz.1043,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. zm.), albo orzeczenie o potrzebie kształcenia specjalnego, o którym mowa w art. 312 ust.1 ustawy z dnia 14 grudnia 2016 r. - Przepisy wprowadzające ustawę - Prawo oświatowe  ( Dz.U. z 2017 r. poz. 60,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zm.), uczęszczającym w roku szkolnym 2026/2027 m. in. do: branżowej szkoły I stopnia, branżowej szkoły II  stopnia, liceum ogólnokształcącego, technikum,  szkoły specjalnej  przysposabiającej do pracy.</w:t>
      </w:r>
    </w:p>
    <w:p w14:paraId="009A3128" w14:textId="77777777" w:rsidR="005C74BB" w:rsidRDefault="005C74BB">
      <w:pPr>
        <w:pStyle w:val="Standard"/>
        <w:jc w:val="both"/>
        <w:rPr>
          <w:b/>
          <w:color w:val="000000"/>
          <w:sz w:val="22"/>
          <w:szCs w:val="22"/>
        </w:rPr>
      </w:pPr>
    </w:p>
    <w:p w14:paraId="365C6994" w14:textId="77777777" w:rsidR="005C74BB" w:rsidRDefault="00000000">
      <w:pPr>
        <w:pStyle w:val="Standard"/>
        <w:jc w:val="both"/>
      </w:pPr>
      <w:r>
        <w:rPr>
          <w:b/>
          <w:color w:val="000000"/>
          <w:sz w:val="22"/>
          <w:szCs w:val="22"/>
        </w:rPr>
        <w:t>Świadomy/a odpowiedzialności karnej wynikającej z art. 233 Kodeksu karnego (Dz. U. z 2025 r. poz. 383, ze zm.)</w:t>
      </w:r>
      <w:r>
        <w:rPr>
          <w:b/>
          <w:color w:val="000000"/>
          <w:sz w:val="20"/>
          <w:szCs w:val="20"/>
        </w:rPr>
        <w:t>- „</w:t>
      </w:r>
      <w:r>
        <w:rPr>
          <w:i/>
          <w:color w:val="000000"/>
          <w:sz w:val="20"/>
          <w:szCs w:val="20"/>
        </w:rPr>
        <w:t>Kto, składając zeznanie mające służyć za dowód w postępowaniu sądowym lub w innym postępowaniu prowadzonym na podstawie ustawy, zeznaje nieprawdę lub zataja prawdę, podlega karze pozbawienia wolności od 6 miesięcy do lat 8</w:t>
      </w:r>
      <w:r>
        <w:rPr>
          <w:b/>
          <w:color w:val="000000"/>
          <w:sz w:val="20"/>
          <w:szCs w:val="20"/>
        </w:rPr>
        <w:t>”</w:t>
      </w:r>
      <w:r>
        <w:rPr>
          <w:b/>
          <w:color w:val="000000"/>
          <w:sz w:val="22"/>
          <w:szCs w:val="22"/>
        </w:rPr>
        <w:t xml:space="preserve"> - oświadczam, że powyższe dane są prawdziwe.</w:t>
      </w:r>
    </w:p>
    <w:p w14:paraId="124B2664" w14:textId="77777777" w:rsidR="005C74BB" w:rsidRDefault="005C74BB">
      <w:pPr>
        <w:pStyle w:val="Standard"/>
        <w:jc w:val="both"/>
        <w:rPr>
          <w:b/>
          <w:color w:val="000000"/>
          <w:sz w:val="22"/>
          <w:szCs w:val="22"/>
        </w:rPr>
      </w:pPr>
    </w:p>
    <w:p w14:paraId="680C7E2D" w14:textId="77777777" w:rsidR="005C74BB" w:rsidRDefault="005C74BB">
      <w:pPr>
        <w:pStyle w:val="Standard"/>
        <w:jc w:val="both"/>
        <w:rPr>
          <w:b/>
          <w:color w:val="000000"/>
        </w:rPr>
      </w:pPr>
    </w:p>
    <w:p w14:paraId="425178DD" w14:textId="77777777" w:rsidR="005C74BB" w:rsidRDefault="00000000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……………………………..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………………………………                                                                              </w:t>
      </w:r>
    </w:p>
    <w:p w14:paraId="4A967B12" w14:textId="77777777" w:rsidR="005C74BB" w:rsidRDefault="00000000">
      <w:pPr>
        <w:pStyle w:val="Standard"/>
        <w:tabs>
          <w:tab w:val="left" w:pos="6270"/>
        </w:tabs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   Miejscowość, data</w:t>
      </w:r>
      <w:r>
        <w:rPr>
          <w:i/>
          <w:color w:val="000000"/>
          <w:sz w:val="22"/>
          <w:szCs w:val="22"/>
        </w:rPr>
        <w:tab/>
        <w:t xml:space="preserve">          Podpis wnioskodawcy</w:t>
      </w:r>
    </w:p>
    <w:p w14:paraId="09FC31A4" w14:textId="77777777" w:rsidR="005C74BB" w:rsidRDefault="005C74BB">
      <w:pPr>
        <w:pStyle w:val="Standard"/>
        <w:autoSpaceDE w:val="0"/>
        <w:jc w:val="both"/>
        <w:rPr>
          <w:bCs/>
          <w:color w:val="000000"/>
          <w:sz w:val="16"/>
          <w:szCs w:val="16"/>
        </w:rPr>
      </w:pPr>
    </w:p>
    <w:p w14:paraId="2B091AB9" w14:textId="77777777" w:rsidR="005C74BB" w:rsidRDefault="005C74BB">
      <w:pPr>
        <w:pStyle w:val="Standard"/>
        <w:autoSpaceDE w:val="0"/>
        <w:rPr>
          <w:bCs/>
          <w:sz w:val="16"/>
          <w:szCs w:val="16"/>
        </w:rPr>
      </w:pPr>
    </w:p>
    <w:p w14:paraId="17530340" w14:textId="77777777" w:rsidR="005C74BB" w:rsidRDefault="005C74BB">
      <w:pPr>
        <w:pStyle w:val="Standard"/>
        <w:autoSpaceDE w:val="0"/>
        <w:rPr>
          <w:bCs/>
          <w:sz w:val="16"/>
          <w:szCs w:val="16"/>
        </w:rPr>
      </w:pPr>
    </w:p>
    <w:p w14:paraId="66B07222" w14:textId="77777777" w:rsidR="005C74BB" w:rsidRDefault="005C74BB">
      <w:pPr>
        <w:pStyle w:val="Standard"/>
        <w:autoSpaceDE w:val="0"/>
        <w:rPr>
          <w:bCs/>
          <w:sz w:val="16"/>
          <w:szCs w:val="16"/>
        </w:rPr>
      </w:pPr>
    </w:p>
    <w:p w14:paraId="1A1771EC" w14:textId="77777777" w:rsidR="005C74BB" w:rsidRDefault="00000000">
      <w:pPr>
        <w:pStyle w:val="Standard"/>
        <w:autoSpaceDE w:val="0"/>
      </w:pPr>
      <w:r>
        <w:rPr>
          <w:bCs/>
          <w:sz w:val="16"/>
          <w:szCs w:val="16"/>
        </w:rPr>
        <w:t xml:space="preserve">Jestem świadomy że,  przetwarzane dane osobowe zawarte w niniejszym wniosku służą do realizacji procesu przyznania mojemu dziecku, posiadającemu orzeczenie o potrzebie kształcenia specjalnego, pomocy finansowej  na zakup podręczników w ramach Rządowego programu pomocy uczniom niepełnosprawnym w formie dofinansowania zakupu podręczników, materiałów edukacyjnych i materiałów ćwiczeniowych     w latach 2026-2028 na podstawie Rozporządzenia Rady Ministrów z dnia 15 czerwca 2026 r. w sprawie szczegółowych warunków udzielania pomocy uczniom niepełnosprawnym w formie dofinansowania zakupu podręczników, materiałów edukacyjnych </w:t>
      </w:r>
      <w:r>
        <w:rPr>
          <w:bCs/>
          <w:sz w:val="16"/>
          <w:szCs w:val="16"/>
        </w:rPr>
        <w:br/>
        <w:t xml:space="preserve">i materiałów ćwiczeniowych w latach 2026–2028 oraz zgodnie z Rozporządzeniem </w:t>
      </w:r>
      <w:r>
        <w:rPr>
          <w:sz w:val="16"/>
          <w:szCs w:val="16"/>
        </w:rPr>
        <w:t>Par</w:t>
      </w:r>
      <w:r>
        <w:rPr>
          <w:bCs/>
          <w:sz w:val="16"/>
          <w:szCs w:val="16"/>
        </w:rPr>
        <w:t xml:space="preserve">lamentu Europejskiego i Rady (UE) 2016/679 z dnia       27 kwietnia 2016 r. w sprawie ochrony osób fizycznych w związku z przetwarzaniem danych osobowych i w sprawie swobodnego przepływu takich danych oraz uchylenia dyrektywy 95/46/WE (RODO) z </w:t>
      </w:r>
      <w:proofErr w:type="spellStart"/>
      <w:r>
        <w:rPr>
          <w:bCs/>
          <w:sz w:val="16"/>
          <w:szCs w:val="16"/>
        </w:rPr>
        <w:t>późn</w:t>
      </w:r>
      <w:proofErr w:type="spellEnd"/>
      <w:r>
        <w:rPr>
          <w:bCs/>
          <w:sz w:val="16"/>
          <w:szCs w:val="16"/>
        </w:rPr>
        <w:t>. zm.</w:t>
      </w:r>
    </w:p>
    <w:p w14:paraId="107A2FF9" w14:textId="77777777" w:rsidR="005C74BB" w:rsidRDefault="005C74BB">
      <w:pPr>
        <w:pStyle w:val="Standard"/>
        <w:ind w:firstLine="708"/>
        <w:jc w:val="both"/>
        <w:rPr>
          <w:b/>
          <w:bCs/>
          <w:color w:val="000000"/>
          <w:sz w:val="22"/>
          <w:szCs w:val="22"/>
        </w:rPr>
      </w:pPr>
    </w:p>
    <w:p w14:paraId="3A8F10A4" w14:textId="77777777" w:rsidR="005C74BB" w:rsidRDefault="00000000">
      <w:pPr>
        <w:pStyle w:val="Standard"/>
      </w:pPr>
      <w:r>
        <w:rPr>
          <w:color w:val="000000"/>
          <w:sz w:val="22"/>
          <w:szCs w:val="22"/>
        </w:rPr>
        <w:t xml:space="preserve">……………………………..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………………………………                                                                              </w:t>
      </w:r>
    </w:p>
    <w:p w14:paraId="1D7E2B5D" w14:textId="77777777" w:rsidR="005C74BB" w:rsidRDefault="00000000">
      <w:pPr>
        <w:pStyle w:val="Standard"/>
        <w:tabs>
          <w:tab w:val="left" w:pos="6270"/>
        </w:tabs>
      </w:pPr>
      <w:r>
        <w:rPr>
          <w:i/>
          <w:color w:val="000000"/>
          <w:sz w:val="22"/>
          <w:szCs w:val="22"/>
        </w:rPr>
        <w:t xml:space="preserve">        Miejscowość, data</w:t>
      </w:r>
      <w:r>
        <w:rPr>
          <w:i/>
          <w:color w:val="000000"/>
          <w:sz w:val="22"/>
          <w:szCs w:val="22"/>
        </w:rPr>
        <w:tab/>
        <w:t xml:space="preserve">          Podpis wnioskodawcy</w:t>
      </w:r>
      <w:r>
        <w:rPr>
          <w:color w:val="000000"/>
          <w:sz w:val="22"/>
          <w:szCs w:val="22"/>
        </w:rPr>
        <w:t xml:space="preserve">                                                                             </w:t>
      </w:r>
    </w:p>
    <w:p w14:paraId="0C5242B7" w14:textId="77777777" w:rsidR="005C74BB" w:rsidRDefault="00000000">
      <w:pPr>
        <w:pStyle w:val="Standard"/>
        <w:tabs>
          <w:tab w:val="left" w:pos="6270"/>
        </w:tabs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</w:t>
      </w:r>
    </w:p>
    <w:p w14:paraId="4AD6153C" w14:textId="77777777" w:rsidR="005C74BB" w:rsidRDefault="005C74BB">
      <w:pPr>
        <w:pStyle w:val="Bezodstpw"/>
        <w:ind w:left="4395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</w:p>
    <w:p w14:paraId="11F985D4" w14:textId="77777777" w:rsidR="005C74BB" w:rsidRDefault="005C74BB">
      <w:pPr>
        <w:pStyle w:val="Textbody"/>
        <w:spacing w:line="240" w:lineRule="auto"/>
        <w:ind w:firstLine="0"/>
        <w:jc w:val="center"/>
      </w:pPr>
    </w:p>
    <w:p w14:paraId="2C8FC020" w14:textId="77777777" w:rsidR="005C74BB" w:rsidRDefault="00000000">
      <w:pPr>
        <w:pStyle w:val="Textbody"/>
        <w:spacing w:line="240" w:lineRule="auto"/>
        <w:ind w:firstLine="0"/>
        <w:jc w:val="center"/>
      </w:pPr>
      <w:r>
        <w:rPr>
          <w:rStyle w:val="StrongEmphasis"/>
          <w:lang w:eastAsia="pl-PL"/>
        </w:rPr>
        <w:t>Klauzula informacyjna dotycząca przetwarzania danych osobowych</w:t>
      </w:r>
    </w:p>
    <w:p w14:paraId="21CA689D" w14:textId="77777777" w:rsidR="005C74BB" w:rsidRDefault="00000000">
      <w:pPr>
        <w:pStyle w:val="Textbody"/>
        <w:spacing w:line="240" w:lineRule="auto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„RODO”), informujemy o zasadach przetwarzania Pani/Pana danych osobowych oraz o przysługujących Pani/Panu prawach.</w:t>
      </w:r>
    </w:p>
    <w:p w14:paraId="6D1C1278" w14:textId="77777777" w:rsidR="005C74BB" w:rsidRDefault="00000000">
      <w:pPr>
        <w:pStyle w:val="Textbody"/>
        <w:numPr>
          <w:ilvl w:val="0"/>
          <w:numId w:val="43"/>
        </w:numPr>
        <w:spacing w:after="0" w:line="240" w:lineRule="auto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t>Administratorem Pani/Pana danych osobowych jest Burmistrz Miasta Żywca, Urząd Miejski w Żywcu, ul. Rynek 2, 34-300 Żywiec.</w:t>
      </w:r>
    </w:p>
    <w:p w14:paraId="68FD71B7" w14:textId="77777777" w:rsidR="005C74BB" w:rsidRDefault="00000000">
      <w:pPr>
        <w:pStyle w:val="Textbody"/>
        <w:numPr>
          <w:ilvl w:val="0"/>
          <w:numId w:val="43"/>
        </w:numPr>
        <w:spacing w:after="0" w:line="240" w:lineRule="auto"/>
      </w:pPr>
      <w:r>
        <w:rPr>
          <w:rFonts w:eastAsia="Calibri"/>
          <w:sz w:val="18"/>
          <w:szCs w:val="18"/>
          <w:lang w:eastAsia="pl-PL"/>
        </w:rPr>
        <w:t xml:space="preserve">Z Inspektorem Ochrony Danych można skontaktować się za pośrednictwem poczty elektronicznej pod adresem: </w:t>
      </w:r>
      <w:hyperlink r:id="rId7" w:history="1">
        <w:r>
          <w:rPr>
            <w:rFonts w:eastAsia="Calibri"/>
            <w:sz w:val="18"/>
            <w:szCs w:val="18"/>
            <w:lang w:eastAsia="pl-PL"/>
          </w:rPr>
          <w:t>ochronadanychosobowych@zywiec.pl</w:t>
        </w:r>
      </w:hyperlink>
      <w:r>
        <w:rPr>
          <w:rFonts w:eastAsia="Calibri"/>
          <w:sz w:val="18"/>
          <w:szCs w:val="18"/>
          <w:lang w:eastAsia="pl-PL"/>
        </w:rPr>
        <w:t>.</w:t>
      </w:r>
    </w:p>
    <w:p w14:paraId="5E005784" w14:textId="77777777" w:rsidR="005C74BB" w:rsidRDefault="00000000">
      <w:pPr>
        <w:pStyle w:val="Textbody"/>
        <w:numPr>
          <w:ilvl w:val="0"/>
          <w:numId w:val="43"/>
        </w:numPr>
        <w:spacing w:after="0" w:line="240" w:lineRule="auto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t>Pani/Pana dane osobowe będą przetwarzane w celu rozpatrzenia wniosku o przyznanie pomocy w ramach Rządowego programu pomocy uczniom niepełnosprawnym w formie dofinansowania zakupu podręczników, materiałów edukacyjnych i materiałów ćwiczeniowych na rok szkolny 2026/2027, na podstawie art. 6 ust. 1 lit. c RODO w związku z art. 90 ust. 1 pkt 1 oraz ust. 4 pkt 1 ustawy z dnia 7 września 1991 r. o systemie oświaty (Dz. U. z 2025 r. poz. 881 i 1019 oraz z 2026 r. poz. 203 i 319) oraz przepisami wykonawczymi wydanymi na jej podstawie.</w:t>
      </w:r>
    </w:p>
    <w:p w14:paraId="4E2A3B38" w14:textId="77777777" w:rsidR="005C74BB" w:rsidRDefault="00000000">
      <w:pPr>
        <w:pStyle w:val="Textbody"/>
        <w:numPr>
          <w:ilvl w:val="0"/>
          <w:numId w:val="43"/>
        </w:numPr>
        <w:spacing w:after="0" w:line="240" w:lineRule="auto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lastRenderedPageBreak/>
        <w:t>Odbiorcami Pani/Pana danych osobowych będą Miejski Zarząd Szkół i Przedszkoli w Żywcu oraz szkoła właściwa do dalszej nauki ucznia, a także podmioty uprawnione do otrzymania danych na podstawie przepisów prawa.</w:t>
      </w:r>
    </w:p>
    <w:p w14:paraId="452EAC22" w14:textId="77777777" w:rsidR="005C74BB" w:rsidRDefault="00000000">
      <w:pPr>
        <w:pStyle w:val="Textbody"/>
        <w:numPr>
          <w:ilvl w:val="0"/>
          <w:numId w:val="43"/>
        </w:numPr>
        <w:spacing w:after="0" w:line="240" w:lineRule="auto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t>Pani/Pana dane osobowe będą przechowywane przez okres niezbędny do realizacji celu wskazanego w pkt 3, a następnie przez okres wynikający z przepisów prawa, w szczególności dotyczących archiwizacji dokumentacji.</w:t>
      </w:r>
    </w:p>
    <w:p w14:paraId="2A8E778F" w14:textId="77777777" w:rsidR="005C74BB" w:rsidRDefault="00000000">
      <w:pPr>
        <w:pStyle w:val="Textbody"/>
        <w:numPr>
          <w:ilvl w:val="0"/>
          <w:numId w:val="43"/>
        </w:numPr>
        <w:spacing w:after="0" w:line="240" w:lineRule="auto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t>W związku z przetwarzaniem Pani/Pana danych osobowych przysługuje Pani/Panu prawo dostępu do treści swoich danych, ich sprostowania, a także – w przypadkach przewidzianych przepisami prawa – prawo do ograniczenia przetwarzania oraz prawo wniesienia sprzeciwu wobec przetwarzania, jeżeli podstawą przetwarzania jest prawnie uzasadniony interes administratora.</w:t>
      </w:r>
    </w:p>
    <w:p w14:paraId="368D6F4F" w14:textId="77777777" w:rsidR="005C74BB" w:rsidRDefault="00000000">
      <w:pPr>
        <w:pStyle w:val="Textbody"/>
        <w:numPr>
          <w:ilvl w:val="0"/>
          <w:numId w:val="43"/>
        </w:numPr>
        <w:spacing w:after="0" w:line="240" w:lineRule="auto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t>Ma Pani/Pan prawo wniesienia skargi do Prezesa Urzędu Ochrony Danych Osobowych, jeżeli uzna Pani/Pan, że przetwarzanie danych osobowych narusza przepisy RODO.</w:t>
      </w:r>
    </w:p>
    <w:p w14:paraId="6AF3F2AD" w14:textId="77777777" w:rsidR="005C74BB" w:rsidRDefault="00000000">
      <w:pPr>
        <w:pStyle w:val="Textbody"/>
        <w:numPr>
          <w:ilvl w:val="0"/>
          <w:numId w:val="43"/>
        </w:numPr>
        <w:spacing w:after="0" w:line="240" w:lineRule="auto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t>Podanie danych osobowych jest obowiązkowe w zakresie wynikającym z przepisów prawa i jest niezbędne do rozpatrzenia wniosku. Niepodanie wymaganych danych uniemożliwi rozpatrzenie wniosku.</w:t>
      </w:r>
    </w:p>
    <w:p w14:paraId="2BB1D3E8" w14:textId="77777777" w:rsidR="005C74BB" w:rsidRDefault="00000000">
      <w:pPr>
        <w:pStyle w:val="Textbody"/>
        <w:numPr>
          <w:ilvl w:val="0"/>
          <w:numId w:val="43"/>
        </w:numPr>
        <w:spacing w:line="240" w:lineRule="auto"/>
        <w:rPr>
          <w:rFonts w:eastAsia="Calibri"/>
          <w:sz w:val="18"/>
          <w:szCs w:val="18"/>
          <w:lang w:eastAsia="pl-PL"/>
        </w:rPr>
      </w:pPr>
      <w:r>
        <w:rPr>
          <w:rFonts w:eastAsia="Calibri"/>
          <w:sz w:val="18"/>
          <w:szCs w:val="18"/>
          <w:lang w:eastAsia="pl-PL"/>
        </w:rPr>
        <w:t>Pani/Pana dane osobowe nie będą wykorzystywane do zautomatyzowanego podejmowania decyzji, w tym profilowania.</w:t>
      </w:r>
    </w:p>
    <w:p w14:paraId="601B24E6" w14:textId="77777777" w:rsidR="005C74BB" w:rsidRDefault="005C74BB">
      <w:pPr>
        <w:pStyle w:val="Bezodstpw"/>
        <w:ind w:left="4395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</w:p>
    <w:p w14:paraId="0C637F8C" w14:textId="77777777" w:rsidR="005C74BB" w:rsidRDefault="005C74BB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6020D83A" w14:textId="77777777" w:rsidR="005C74BB" w:rsidRDefault="005C74BB">
      <w:pPr>
        <w:pStyle w:val="Bezodstpw"/>
        <w:ind w:left="4395"/>
        <w:jc w:val="center"/>
        <w:rPr>
          <w:rFonts w:ascii="Times New Roman" w:hAnsi="Times New Roman" w:cs="Times New Roman"/>
          <w:sz w:val="18"/>
          <w:szCs w:val="18"/>
        </w:rPr>
      </w:pPr>
    </w:p>
    <w:p w14:paraId="67141604" w14:textId="77777777" w:rsidR="005C74BB" w:rsidRDefault="00000000">
      <w:pPr>
        <w:pStyle w:val="Standard"/>
      </w:pPr>
      <w:r>
        <w:rPr>
          <w:color w:val="000000"/>
          <w:sz w:val="18"/>
          <w:szCs w:val="18"/>
        </w:rPr>
        <w:t xml:space="preserve">      </w:t>
      </w:r>
      <w:r>
        <w:rPr>
          <w:rFonts w:eastAsia="Calibri"/>
          <w:color w:val="000000"/>
          <w:sz w:val="18"/>
          <w:szCs w:val="18"/>
        </w:rPr>
        <w:t xml:space="preserve">……………………………..                                                                                               ………………………………                                                                          </w:t>
      </w:r>
    </w:p>
    <w:p w14:paraId="089D7558" w14:textId="77777777" w:rsidR="005C74BB" w:rsidRDefault="00000000">
      <w:pPr>
        <w:pStyle w:val="Standard"/>
        <w:tabs>
          <w:tab w:val="left" w:pos="6270"/>
        </w:tabs>
      </w:pPr>
      <w:r>
        <w:rPr>
          <w:i/>
          <w:color w:val="000000"/>
          <w:sz w:val="18"/>
          <w:szCs w:val="18"/>
        </w:rPr>
        <w:t xml:space="preserve">        </w:t>
      </w:r>
      <w:r>
        <w:rPr>
          <w:rFonts w:eastAsia="Calibri"/>
          <w:i/>
          <w:color w:val="000000"/>
          <w:sz w:val="18"/>
          <w:szCs w:val="18"/>
        </w:rPr>
        <w:t>Miejscowość, data</w:t>
      </w:r>
      <w:r>
        <w:rPr>
          <w:rFonts w:eastAsia="Calibri"/>
          <w:i/>
          <w:color w:val="000000"/>
          <w:sz w:val="18"/>
          <w:szCs w:val="18"/>
        </w:rPr>
        <w:tab/>
        <w:t xml:space="preserve">          Podpis wnioskodawcy</w:t>
      </w:r>
    </w:p>
    <w:p w14:paraId="1BAB54F0" w14:textId="77777777" w:rsidR="005C74BB" w:rsidRDefault="005C74BB">
      <w:pPr>
        <w:pStyle w:val="Standard"/>
        <w:tabs>
          <w:tab w:val="left" w:pos="2550"/>
        </w:tabs>
        <w:rPr>
          <w:rFonts w:eastAsia="Calibri"/>
          <w:i/>
          <w:color w:val="000000"/>
          <w:sz w:val="18"/>
          <w:szCs w:val="18"/>
        </w:rPr>
      </w:pPr>
    </w:p>
    <w:p w14:paraId="16E635DC" w14:textId="77777777" w:rsidR="005C74BB" w:rsidRDefault="005C74BB">
      <w:pPr>
        <w:pStyle w:val="Standard"/>
        <w:tabs>
          <w:tab w:val="left" w:pos="2550"/>
        </w:tabs>
      </w:pPr>
    </w:p>
    <w:sectPr w:rsidR="005C74B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FD3CE" w14:textId="77777777" w:rsidR="00BB1D87" w:rsidRDefault="00BB1D87">
      <w:pPr>
        <w:rPr>
          <w:rFonts w:hint="eastAsia"/>
        </w:rPr>
      </w:pPr>
      <w:r>
        <w:separator/>
      </w:r>
    </w:p>
  </w:endnote>
  <w:endnote w:type="continuationSeparator" w:id="0">
    <w:p w14:paraId="3DD7EC83" w14:textId="77777777" w:rsidR="00BB1D87" w:rsidRDefault="00BB1D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0D1A" w14:textId="77777777" w:rsidR="00000000" w:rsidRDefault="0000000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70DF5823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58763" w14:textId="77777777" w:rsidR="00BB1D87" w:rsidRDefault="00BB1D8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1B8BAF4" w14:textId="77777777" w:rsidR="00BB1D87" w:rsidRDefault="00BB1D8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4BB0"/>
    <w:multiLevelType w:val="multilevel"/>
    <w:tmpl w:val="AECC6A64"/>
    <w:styleLink w:val="WW8StyleNum5"/>
    <w:lvl w:ilvl="0">
      <w:start w:val="1"/>
      <w:numFmt w:val="decimal"/>
      <w:pStyle w:val="Wylicz212"/>
      <w:lvlText w:val="%1)"/>
      <w:lvlJc w:val="left"/>
      <w:pPr>
        <w:ind w:left="340" w:hanging="34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19265A0"/>
    <w:multiLevelType w:val="multilevel"/>
    <w:tmpl w:val="041275A0"/>
    <w:styleLink w:val="WW8Num2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1D31DD1"/>
    <w:multiLevelType w:val="multilevel"/>
    <w:tmpl w:val="05D4FB8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06151359"/>
    <w:multiLevelType w:val="multilevel"/>
    <w:tmpl w:val="D472A722"/>
    <w:styleLink w:val="WW8Num35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914648A"/>
    <w:multiLevelType w:val="multilevel"/>
    <w:tmpl w:val="924838A0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9983309"/>
    <w:multiLevelType w:val="multilevel"/>
    <w:tmpl w:val="57F85934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0DBD335E"/>
    <w:multiLevelType w:val="multilevel"/>
    <w:tmpl w:val="B598FE18"/>
    <w:styleLink w:val="WW8StyleNum1"/>
    <w:lvl w:ilvl="0">
      <w:start w:val="1"/>
      <w:numFmt w:val="lowerLetter"/>
      <w:pStyle w:val="Numerowanieab"/>
      <w:lvlText w:val="%1)"/>
      <w:lvlJc w:val="left"/>
      <w:pPr>
        <w:ind w:left="340" w:hanging="34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FB7241F"/>
    <w:multiLevelType w:val="multilevel"/>
    <w:tmpl w:val="EC3A101A"/>
    <w:styleLink w:val="WW8Num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1.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8" w15:restartNumberingAfterBreak="0">
    <w:nsid w:val="1177456A"/>
    <w:multiLevelType w:val="multilevel"/>
    <w:tmpl w:val="8D0CAC26"/>
    <w:styleLink w:val="WW8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84E107F"/>
    <w:multiLevelType w:val="multilevel"/>
    <w:tmpl w:val="138E70AC"/>
    <w:styleLink w:val="WW8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9AC049B"/>
    <w:multiLevelType w:val="multilevel"/>
    <w:tmpl w:val="A280A96E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C8665D2"/>
    <w:multiLevelType w:val="multilevel"/>
    <w:tmpl w:val="CE54198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1CD010AF"/>
    <w:multiLevelType w:val="multilevel"/>
    <w:tmpl w:val="6B005980"/>
    <w:styleLink w:val="WW8Num33"/>
    <w:lvl w:ilvl="0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1.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0017C67"/>
    <w:multiLevelType w:val="multilevel"/>
    <w:tmpl w:val="80C21B18"/>
    <w:styleLink w:val="WW8StyleNum2"/>
    <w:lvl w:ilvl="0">
      <w:start w:val="1"/>
      <w:numFmt w:val="decimal"/>
      <w:pStyle w:val="Wylicz2"/>
      <w:lvlText w:val="–%1"/>
      <w:lvlJc w:val="left"/>
      <w:pPr>
        <w:ind w:left="340" w:hanging="34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1945413"/>
    <w:multiLevelType w:val="multilevel"/>
    <w:tmpl w:val="48FECC6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4686DC6"/>
    <w:multiLevelType w:val="multilevel"/>
    <w:tmpl w:val="141617AE"/>
    <w:styleLink w:val="WW8StyleNum4"/>
    <w:lvl w:ilvl="0">
      <w:start w:val="1"/>
      <w:numFmt w:val="lowerLetter"/>
      <w:pStyle w:val="Wylicz1ab"/>
      <w:lvlText w:val="%1)"/>
      <w:lvlJc w:val="left"/>
      <w:pPr>
        <w:ind w:left="340" w:hanging="34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47E4001"/>
    <w:multiLevelType w:val="multilevel"/>
    <w:tmpl w:val="56DA3E14"/>
    <w:styleLink w:val="WW8Num2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36E494F"/>
    <w:multiLevelType w:val="multilevel"/>
    <w:tmpl w:val="3E98CE9C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344443C2"/>
    <w:multiLevelType w:val="multilevel"/>
    <w:tmpl w:val="53AEA8DA"/>
    <w:styleLink w:val="WW8Num5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1.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9" w15:restartNumberingAfterBreak="0">
    <w:nsid w:val="358B602E"/>
    <w:multiLevelType w:val="multilevel"/>
    <w:tmpl w:val="0C7A24D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3AE4711A"/>
    <w:multiLevelType w:val="multilevel"/>
    <w:tmpl w:val="7BA00A5C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21" w15:restartNumberingAfterBreak="0">
    <w:nsid w:val="40117B82"/>
    <w:multiLevelType w:val="multilevel"/>
    <w:tmpl w:val="20441A2A"/>
    <w:styleLink w:val="WW8Num2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07A4D8F"/>
    <w:multiLevelType w:val="multilevel"/>
    <w:tmpl w:val="76CAB22C"/>
    <w:styleLink w:val="WW8Num19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1.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23" w15:restartNumberingAfterBreak="0">
    <w:nsid w:val="44BA6743"/>
    <w:multiLevelType w:val="multilevel"/>
    <w:tmpl w:val="7B1C65CE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44E95ACF"/>
    <w:multiLevelType w:val="multilevel"/>
    <w:tmpl w:val="E9EA622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474B49BE"/>
    <w:multiLevelType w:val="multilevel"/>
    <w:tmpl w:val="802809F2"/>
    <w:styleLink w:val="WW8Num23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49FF6F4C"/>
    <w:multiLevelType w:val="multilevel"/>
    <w:tmpl w:val="02CA745E"/>
    <w:styleLink w:val="WW8Num20"/>
    <w:lvl w:ilvl="0">
      <w:start w:val="5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4D447E51"/>
    <w:multiLevelType w:val="multilevel"/>
    <w:tmpl w:val="A0DED862"/>
    <w:styleLink w:val="WW8Num6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" w15:restartNumberingAfterBreak="0">
    <w:nsid w:val="4DA87B0C"/>
    <w:multiLevelType w:val="multilevel"/>
    <w:tmpl w:val="B6F8DB10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526771E5"/>
    <w:multiLevelType w:val="multilevel"/>
    <w:tmpl w:val="530C778C"/>
    <w:styleLink w:val="WW8StyleNum3"/>
    <w:lvl w:ilvl="0">
      <w:start w:val="1"/>
      <w:numFmt w:val="decimal"/>
      <w:pStyle w:val="Wylicz112"/>
      <w:lvlText w:val="%1)"/>
      <w:lvlJc w:val="left"/>
      <w:pPr>
        <w:ind w:left="340" w:hanging="34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3327379"/>
    <w:multiLevelType w:val="multilevel"/>
    <w:tmpl w:val="8A4855CC"/>
    <w:styleLink w:val="WW8Num30"/>
    <w:lvl w:ilvl="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55E90F97"/>
    <w:multiLevelType w:val="multilevel"/>
    <w:tmpl w:val="8D9C06D4"/>
    <w:styleLink w:val="WW8StyleNum6"/>
    <w:lvl w:ilvl="0">
      <w:start w:val="1"/>
      <w:numFmt w:val="lowerLetter"/>
      <w:pStyle w:val="Wylicz2ab"/>
      <w:lvlText w:val="%1)"/>
      <w:lvlJc w:val="left"/>
      <w:pPr>
        <w:ind w:left="340" w:hanging="34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5B2F5880"/>
    <w:multiLevelType w:val="multilevel"/>
    <w:tmpl w:val="BDB43316"/>
    <w:styleLink w:val="WW8Num16"/>
    <w:lvl w:ilvl="0">
      <w:start w:val="5"/>
      <w:numFmt w:val="upperRoman"/>
      <w:lvlText w:val="%1."/>
      <w:lvlJc w:val="left"/>
      <w:pPr>
        <w:ind w:left="1080" w:hanging="720"/>
      </w:pPr>
      <w:rPr>
        <w:color w:val="00000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5C533049"/>
    <w:multiLevelType w:val="multilevel"/>
    <w:tmpl w:val="1E4CA704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5EED044B"/>
    <w:multiLevelType w:val="multilevel"/>
    <w:tmpl w:val="A358EC36"/>
    <w:styleLink w:val="WW8Num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1.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35" w15:restartNumberingAfterBreak="0">
    <w:nsid w:val="65CD3D03"/>
    <w:multiLevelType w:val="multilevel"/>
    <w:tmpl w:val="9A8A0FB0"/>
    <w:styleLink w:val="WW8Num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6" w15:restartNumberingAfterBreak="0">
    <w:nsid w:val="66E07740"/>
    <w:multiLevelType w:val="multilevel"/>
    <w:tmpl w:val="5F26C3BE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6B10186F"/>
    <w:multiLevelType w:val="multilevel"/>
    <w:tmpl w:val="06286CCA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6CB94483"/>
    <w:multiLevelType w:val="multilevel"/>
    <w:tmpl w:val="4334AFE0"/>
    <w:styleLink w:val="WW8Num22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9" w15:restartNumberingAfterBreak="0">
    <w:nsid w:val="6F0B3FEC"/>
    <w:multiLevelType w:val="multilevel"/>
    <w:tmpl w:val="0CE4FB66"/>
    <w:styleLink w:val="WW8StyleNum"/>
    <w:lvl w:ilvl="0">
      <w:start w:val="1"/>
      <w:numFmt w:val="decimal"/>
      <w:pStyle w:val="Numerowanie12"/>
      <w:lvlText w:val="%1.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2014EAA"/>
    <w:multiLevelType w:val="multilevel"/>
    <w:tmpl w:val="48A41976"/>
    <w:styleLink w:val="WW8Num2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787F6797"/>
    <w:multiLevelType w:val="multilevel"/>
    <w:tmpl w:val="BC98B17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78CC0DB6"/>
    <w:multiLevelType w:val="multilevel"/>
    <w:tmpl w:val="75827DF8"/>
    <w:styleLink w:val="WW8Num14"/>
    <w:lvl w:ilvl="0">
      <w:numFmt w:val="bullet"/>
      <w:lvlText w:val="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377201385">
    <w:abstractNumId w:val="2"/>
  </w:num>
  <w:num w:numId="2" w16cid:durableId="1770851078">
    <w:abstractNumId w:val="36"/>
  </w:num>
  <w:num w:numId="3" w16cid:durableId="1793480722">
    <w:abstractNumId w:val="9"/>
  </w:num>
  <w:num w:numId="4" w16cid:durableId="1163397885">
    <w:abstractNumId w:val="41"/>
  </w:num>
  <w:num w:numId="5" w16cid:durableId="700010289">
    <w:abstractNumId w:val="18"/>
  </w:num>
  <w:num w:numId="6" w16cid:durableId="1588927875">
    <w:abstractNumId w:val="27"/>
  </w:num>
  <w:num w:numId="7" w16cid:durableId="675571782">
    <w:abstractNumId w:val="35"/>
  </w:num>
  <w:num w:numId="8" w16cid:durableId="311060219">
    <w:abstractNumId w:val="7"/>
  </w:num>
  <w:num w:numId="9" w16cid:durableId="1589652847">
    <w:abstractNumId w:val="4"/>
  </w:num>
  <w:num w:numId="10" w16cid:durableId="52966080">
    <w:abstractNumId w:val="19"/>
  </w:num>
  <w:num w:numId="11" w16cid:durableId="2132094107">
    <w:abstractNumId w:val="11"/>
  </w:num>
  <w:num w:numId="12" w16cid:durableId="958609194">
    <w:abstractNumId w:val="34"/>
  </w:num>
  <w:num w:numId="13" w16cid:durableId="1476484435">
    <w:abstractNumId w:val="5"/>
  </w:num>
  <w:num w:numId="14" w16cid:durableId="124784311">
    <w:abstractNumId w:val="42"/>
  </w:num>
  <w:num w:numId="15" w16cid:durableId="406418992">
    <w:abstractNumId w:val="23"/>
  </w:num>
  <w:num w:numId="16" w16cid:durableId="725640116">
    <w:abstractNumId w:val="32"/>
  </w:num>
  <w:num w:numId="17" w16cid:durableId="1428847694">
    <w:abstractNumId w:val="24"/>
  </w:num>
  <w:num w:numId="18" w16cid:durableId="1879271158">
    <w:abstractNumId w:val="8"/>
  </w:num>
  <w:num w:numId="19" w16cid:durableId="2016758757">
    <w:abstractNumId w:val="22"/>
  </w:num>
  <w:num w:numId="20" w16cid:durableId="1447238605">
    <w:abstractNumId w:val="26"/>
  </w:num>
  <w:num w:numId="21" w16cid:durableId="1773285458">
    <w:abstractNumId w:val="17"/>
  </w:num>
  <w:num w:numId="22" w16cid:durableId="1731033721">
    <w:abstractNumId w:val="38"/>
  </w:num>
  <w:num w:numId="23" w16cid:durableId="2088457875">
    <w:abstractNumId w:val="25"/>
  </w:num>
  <w:num w:numId="24" w16cid:durableId="107164901">
    <w:abstractNumId w:val="1"/>
  </w:num>
  <w:num w:numId="25" w16cid:durableId="521404726">
    <w:abstractNumId w:val="40"/>
  </w:num>
  <w:num w:numId="26" w16cid:durableId="1005326971">
    <w:abstractNumId w:val="10"/>
  </w:num>
  <w:num w:numId="27" w16cid:durableId="2032366448">
    <w:abstractNumId w:val="16"/>
  </w:num>
  <w:num w:numId="28" w16cid:durableId="1938708280">
    <w:abstractNumId w:val="33"/>
  </w:num>
  <w:num w:numId="29" w16cid:durableId="170266539">
    <w:abstractNumId w:val="21"/>
  </w:num>
  <w:num w:numId="30" w16cid:durableId="129833996">
    <w:abstractNumId w:val="30"/>
  </w:num>
  <w:num w:numId="31" w16cid:durableId="1147746252">
    <w:abstractNumId w:val="14"/>
  </w:num>
  <w:num w:numId="32" w16cid:durableId="1082993894">
    <w:abstractNumId w:val="28"/>
  </w:num>
  <w:num w:numId="33" w16cid:durableId="149106539">
    <w:abstractNumId w:val="12"/>
  </w:num>
  <w:num w:numId="34" w16cid:durableId="94978475">
    <w:abstractNumId w:val="37"/>
  </w:num>
  <w:num w:numId="35" w16cid:durableId="521825012">
    <w:abstractNumId w:val="3"/>
  </w:num>
  <w:num w:numId="36" w16cid:durableId="351298927">
    <w:abstractNumId w:val="39"/>
  </w:num>
  <w:num w:numId="37" w16cid:durableId="1244607978">
    <w:abstractNumId w:val="6"/>
  </w:num>
  <w:num w:numId="38" w16cid:durableId="1599212242">
    <w:abstractNumId w:val="13"/>
  </w:num>
  <w:num w:numId="39" w16cid:durableId="1343047835">
    <w:abstractNumId w:val="29"/>
  </w:num>
  <w:num w:numId="40" w16cid:durableId="1626426746">
    <w:abstractNumId w:val="15"/>
  </w:num>
  <w:num w:numId="41" w16cid:durableId="222180610">
    <w:abstractNumId w:val="0"/>
  </w:num>
  <w:num w:numId="42" w16cid:durableId="657003437">
    <w:abstractNumId w:val="31"/>
  </w:num>
  <w:num w:numId="43" w16cid:durableId="18740759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C74BB"/>
    <w:rsid w:val="00542611"/>
    <w:rsid w:val="005C74BB"/>
    <w:rsid w:val="00BB1D87"/>
    <w:rsid w:val="00CB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EC7C"/>
  <w15:docId w15:val="{15A36D0A-AEA6-4D17-B84E-28D26531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Standard"/>
    <w:next w:val="Standard"/>
    <w:uiPriority w:val="9"/>
    <w:unhideWhenUsed/>
    <w:qFormat/>
    <w:pPr>
      <w:keepNext/>
      <w:spacing w:line="360" w:lineRule="auto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before="120" w:after="60" w:line="320" w:lineRule="atLeast"/>
      <w:ind w:firstLine="709"/>
      <w:jc w:val="both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ddressee">
    <w:name w:val="Addressee"/>
    <w:basedOn w:val="Standard"/>
    <w:pPr>
      <w:spacing w:line="320" w:lineRule="atLeast"/>
      <w:ind w:left="4536"/>
    </w:pPr>
  </w:style>
  <w:style w:type="paragraph" w:customStyle="1" w:styleId="Kod">
    <w:name w:val="Kod"/>
    <w:basedOn w:val="Addressee"/>
    <w:pPr>
      <w:ind w:hanging="850"/>
    </w:pPr>
    <w:rPr>
      <w:u w:val="single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Numerowanie12">
    <w:name w:val="Numerowanie 1.2."/>
    <w:basedOn w:val="Standard"/>
    <w:pPr>
      <w:numPr>
        <w:numId w:val="36"/>
      </w:numPr>
      <w:spacing w:after="60" w:line="320" w:lineRule="atLeast"/>
      <w:jc w:val="both"/>
    </w:pPr>
  </w:style>
  <w:style w:type="paragraph" w:customStyle="1" w:styleId="Numerowanieab">
    <w:name w:val="Numerowanie a)b)"/>
    <w:basedOn w:val="Standard"/>
    <w:pPr>
      <w:numPr>
        <w:numId w:val="37"/>
      </w:numPr>
      <w:spacing w:line="320" w:lineRule="atLeast"/>
      <w:jc w:val="both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Standard"/>
    <w:pPr>
      <w:spacing w:after="60" w:line="320" w:lineRule="atLeast"/>
      <w:jc w:val="both"/>
    </w:pPr>
  </w:style>
  <w:style w:type="paragraph" w:customStyle="1" w:styleId="Wyliczodbrzegu">
    <w:name w:val="Wylicz od brzegu"/>
    <w:basedOn w:val="Standard"/>
    <w:pPr>
      <w:spacing w:after="120" w:line="320" w:lineRule="atLeast"/>
      <w:jc w:val="both"/>
    </w:pPr>
  </w:style>
  <w:style w:type="paragraph" w:customStyle="1" w:styleId="Wylicz1">
    <w:name w:val="Wylicz1 —"/>
    <w:basedOn w:val="Wyliczodbrzegu"/>
    <w:pPr>
      <w:ind w:left="680"/>
    </w:pPr>
  </w:style>
  <w:style w:type="paragraph" w:customStyle="1" w:styleId="Wylicz112">
    <w:name w:val="Wylicz1 1)2)"/>
    <w:basedOn w:val="Wyliczodbrzegu"/>
    <w:pPr>
      <w:numPr>
        <w:numId w:val="39"/>
      </w:numPr>
    </w:pPr>
  </w:style>
  <w:style w:type="paragraph" w:customStyle="1" w:styleId="Wylicz1ab">
    <w:name w:val="Wylicz1 a)b)"/>
    <w:basedOn w:val="Wyliczodbrzegu"/>
    <w:pPr>
      <w:numPr>
        <w:numId w:val="40"/>
      </w:numPr>
      <w:spacing w:after="80"/>
    </w:pPr>
  </w:style>
  <w:style w:type="paragraph" w:customStyle="1" w:styleId="Wylicz2">
    <w:name w:val="Wylicz2 —"/>
    <w:basedOn w:val="Wyliczodbrzegu"/>
    <w:pPr>
      <w:numPr>
        <w:numId w:val="38"/>
      </w:numPr>
    </w:pPr>
  </w:style>
  <w:style w:type="paragraph" w:customStyle="1" w:styleId="Wylicz212">
    <w:name w:val="Wylicz2 1)2)"/>
    <w:basedOn w:val="Wyliczodbrzegu"/>
    <w:pPr>
      <w:numPr>
        <w:numId w:val="41"/>
      </w:numPr>
    </w:pPr>
  </w:style>
  <w:style w:type="paragraph" w:customStyle="1" w:styleId="Wylicz2ab">
    <w:name w:val="Wylicz2 a)b)"/>
    <w:basedOn w:val="Wyliczodbrzegu"/>
    <w:pPr>
      <w:numPr>
        <w:numId w:val="42"/>
      </w:numPr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Akapitzlist">
    <w:name w:val="List Paragraph"/>
    <w:basedOn w:val="Standard"/>
    <w:pPr>
      <w:ind w:left="708"/>
    </w:pPr>
  </w:style>
  <w:style w:type="paragraph" w:customStyle="1" w:styleId="USTustnpkodeksu">
    <w:name w:val="UST(§) – ust. (§ np. kodeksu)"/>
    <w:basedOn w:val="Standard"/>
    <w:pPr>
      <w:autoSpaceDE w:val="0"/>
      <w:spacing w:line="360" w:lineRule="auto"/>
      <w:ind w:firstLine="510"/>
      <w:jc w:val="both"/>
    </w:pPr>
    <w:rPr>
      <w:rFonts w:ascii="Times" w:eastAsia="Times" w:hAnsi="Times" w:cs="Arial"/>
      <w:bCs/>
      <w:szCs w:val="20"/>
    </w:rPr>
  </w:style>
  <w:style w:type="paragraph" w:customStyle="1" w:styleId="CZWSPPKTczwsplnapunktw">
    <w:name w:val="CZ_WSP_PKT – część wspólna punktów"/>
    <w:basedOn w:val="Standard"/>
    <w:next w:val="USTustnpkodeksu"/>
    <w:pPr>
      <w:spacing w:line="360" w:lineRule="auto"/>
      <w:jc w:val="both"/>
    </w:pPr>
    <w:rPr>
      <w:rFonts w:ascii="Times" w:eastAsia="Times" w:hAnsi="Times" w:cs="Arial"/>
      <w:bCs/>
      <w:szCs w:val="20"/>
    </w:rPr>
  </w:style>
  <w:style w:type="paragraph" w:styleId="Bezodstpw">
    <w:name w:val="No Spacing"/>
    <w:pPr>
      <w:widowControl/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2z0">
    <w:name w:val="WW8Num2z0"/>
    <w:rPr>
      <w:i w:val="0"/>
    </w:rPr>
  </w:style>
  <w:style w:type="character" w:customStyle="1" w:styleId="WW8Num3z0">
    <w:name w:val="WW8Num3z0"/>
  </w:style>
  <w:style w:type="character" w:customStyle="1" w:styleId="WW8Num5z0">
    <w:name w:val="WW8Num5z0"/>
    <w:rPr>
      <w:b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6z0">
    <w:name w:val="WW8Num16z0"/>
    <w:rPr>
      <w:color w:val="000000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20z0">
    <w:name w:val="WW8Num20z0"/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3z0">
    <w:name w:val="WW8Num23z0"/>
  </w:style>
  <w:style w:type="character" w:customStyle="1" w:styleId="WW8Num24z0">
    <w:name w:val="WW8Num24z0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2">
    <w:name w:val="WW8Num29z2"/>
    <w:rPr>
      <w:rFonts w:ascii="Wingdings" w:eastAsia="Wingdings" w:hAnsi="Wingdings" w:cs="Wingdings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0z0">
    <w:name w:val="WW8Num30z0"/>
    <w:rPr>
      <w:rFonts w:ascii="Wingdings" w:eastAsia="Times New Roman" w:hAnsi="Wingdings" w:cs="Times New Roman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3z0">
    <w:name w:val="WW8Num33z0"/>
    <w:rPr>
      <w:b/>
    </w:rPr>
  </w:style>
  <w:style w:type="character" w:customStyle="1" w:styleId="WW8Num34z0">
    <w:name w:val="WW8Num34z0"/>
  </w:style>
  <w:style w:type="character" w:customStyle="1" w:styleId="WW8Num35z0">
    <w:name w:val="WW8Num35z0"/>
    <w:rPr>
      <w:rFonts w:ascii="Courier New" w:eastAsia="Courier New" w:hAnsi="Courier New" w:cs="Courier New"/>
    </w:rPr>
  </w:style>
  <w:style w:type="character" w:customStyle="1" w:styleId="WW8Num35z2">
    <w:name w:val="WW8Num35z2"/>
    <w:rPr>
      <w:rFonts w:ascii="Wingdings" w:eastAsia="Wingdings" w:hAnsi="Wingdings" w:cs="Wingdings"/>
    </w:rPr>
  </w:style>
  <w:style w:type="character" w:customStyle="1" w:styleId="WW8Num35z3">
    <w:name w:val="WW8Num35z3"/>
    <w:rPr>
      <w:rFonts w:ascii="Symbol" w:eastAsia="Symbol" w:hAnsi="Symbol" w:cs="Symbol"/>
    </w:rPr>
  </w:style>
  <w:style w:type="character" w:styleId="Numerstrony">
    <w:name w:val="page number"/>
    <w:basedOn w:val="Domylnaczcionkaakapitu"/>
  </w:style>
  <w:style w:type="character" w:customStyle="1" w:styleId="tabulatory">
    <w:name w:val="tabulatory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i/>
      <w:iCs/>
    </w:rPr>
  </w:style>
  <w:style w:type="character" w:customStyle="1" w:styleId="Nagwek2Znak">
    <w:name w:val="Nagłówek 2 Znak"/>
    <w:rPr>
      <w:b/>
      <w:bCs/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  <w:style w:type="numbering" w:customStyle="1" w:styleId="WW8Num25">
    <w:name w:val="WW8Num25"/>
    <w:basedOn w:val="Bezlisty"/>
    <w:pPr>
      <w:numPr>
        <w:numId w:val="25"/>
      </w:numPr>
    </w:pPr>
  </w:style>
  <w:style w:type="numbering" w:customStyle="1" w:styleId="WW8Num26">
    <w:name w:val="WW8Num26"/>
    <w:basedOn w:val="Bezlisty"/>
    <w:pPr>
      <w:numPr>
        <w:numId w:val="26"/>
      </w:numPr>
    </w:pPr>
  </w:style>
  <w:style w:type="numbering" w:customStyle="1" w:styleId="WW8Num27">
    <w:name w:val="WW8Num27"/>
    <w:basedOn w:val="Bezlisty"/>
    <w:pPr>
      <w:numPr>
        <w:numId w:val="27"/>
      </w:numPr>
    </w:pPr>
  </w:style>
  <w:style w:type="numbering" w:customStyle="1" w:styleId="WW8Num28">
    <w:name w:val="WW8Num28"/>
    <w:basedOn w:val="Bezlisty"/>
    <w:pPr>
      <w:numPr>
        <w:numId w:val="28"/>
      </w:numPr>
    </w:pPr>
  </w:style>
  <w:style w:type="numbering" w:customStyle="1" w:styleId="WW8Num29">
    <w:name w:val="WW8Num29"/>
    <w:basedOn w:val="Bezlisty"/>
    <w:pPr>
      <w:numPr>
        <w:numId w:val="29"/>
      </w:numPr>
    </w:pPr>
  </w:style>
  <w:style w:type="numbering" w:customStyle="1" w:styleId="WW8Num30">
    <w:name w:val="WW8Num30"/>
    <w:basedOn w:val="Bezlisty"/>
    <w:pPr>
      <w:numPr>
        <w:numId w:val="30"/>
      </w:numPr>
    </w:pPr>
  </w:style>
  <w:style w:type="numbering" w:customStyle="1" w:styleId="WW8Num31">
    <w:name w:val="WW8Num31"/>
    <w:basedOn w:val="Bezlisty"/>
    <w:pPr>
      <w:numPr>
        <w:numId w:val="31"/>
      </w:numPr>
    </w:pPr>
  </w:style>
  <w:style w:type="numbering" w:customStyle="1" w:styleId="WW8Num32">
    <w:name w:val="WW8Num32"/>
    <w:basedOn w:val="Bezlisty"/>
    <w:pPr>
      <w:numPr>
        <w:numId w:val="32"/>
      </w:numPr>
    </w:pPr>
  </w:style>
  <w:style w:type="numbering" w:customStyle="1" w:styleId="WW8Num33">
    <w:name w:val="WW8Num33"/>
    <w:basedOn w:val="Bezlisty"/>
    <w:pPr>
      <w:numPr>
        <w:numId w:val="33"/>
      </w:numPr>
    </w:pPr>
  </w:style>
  <w:style w:type="numbering" w:customStyle="1" w:styleId="WW8Num34">
    <w:name w:val="WW8Num34"/>
    <w:basedOn w:val="Bezlisty"/>
    <w:pPr>
      <w:numPr>
        <w:numId w:val="34"/>
      </w:numPr>
    </w:pPr>
  </w:style>
  <w:style w:type="numbering" w:customStyle="1" w:styleId="WW8Num35">
    <w:name w:val="WW8Num35"/>
    <w:basedOn w:val="Bezlisty"/>
    <w:pPr>
      <w:numPr>
        <w:numId w:val="35"/>
      </w:numPr>
    </w:pPr>
  </w:style>
  <w:style w:type="numbering" w:customStyle="1" w:styleId="WW8StyleNum">
    <w:name w:val="WW8StyleNum"/>
    <w:basedOn w:val="Bezlisty"/>
    <w:pPr>
      <w:numPr>
        <w:numId w:val="36"/>
      </w:numPr>
    </w:pPr>
  </w:style>
  <w:style w:type="numbering" w:customStyle="1" w:styleId="WW8StyleNum1">
    <w:name w:val="WW8StyleNum1"/>
    <w:basedOn w:val="Bezlisty"/>
    <w:pPr>
      <w:numPr>
        <w:numId w:val="37"/>
      </w:numPr>
    </w:pPr>
  </w:style>
  <w:style w:type="numbering" w:customStyle="1" w:styleId="WW8StyleNum2">
    <w:name w:val="WW8StyleNum2"/>
    <w:basedOn w:val="Bezlisty"/>
    <w:pPr>
      <w:numPr>
        <w:numId w:val="38"/>
      </w:numPr>
    </w:pPr>
  </w:style>
  <w:style w:type="numbering" w:customStyle="1" w:styleId="WW8StyleNum3">
    <w:name w:val="WW8StyleNum3"/>
    <w:basedOn w:val="Bezlisty"/>
    <w:pPr>
      <w:numPr>
        <w:numId w:val="39"/>
      </w:numPr>
    </w:pPr>
  </w:style>
  <w:style w:type="numbering" w:customStyle="1" w:styleId="WW8StyleNum4">
    <w:name w:val="WW8StyleNum4"/>
    <w:basedOn w:val="Bezlisty"/>
    <w:pPr>
      <w:numPr>
        <w:numId w:val="40"/>
      </w:numPr>
    </w:pPr>
  </w:style>
  <w:style w:type="numbering" w:customStyle="1" w:styleId="WW8StyleNum5">
    <w:name w:val="WW8StyleNum5"/>
    <w:basedOn w:val="Bezlisty"/>
    <w:pPr>
      <w:numPr>
        <w:numId w:val="41"/>
      </w:numPr>
    </w:pPr>
  </w:style>
  <w:style w:type="numbering" w:customStyle="1" w:styleId="WW8StyleNum6">
    <w:name w:val="WW8StyleNum6"/>
    <w:basedOn w:val="Bezlisty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chronadanychosobowych@zyw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zbir</dc:creator>
  <cp:lastModifiedBy>IT.Jeziorski Jakub</cp:lastModifiedBy>
  <cp:revision>2</cp:revision>
  <cp:lastPrinted>2026-08-11T06:07:00Z</cp:lastPrinted>
  <dcterms:created xsi:type="dcterms:W3CDTF">2026-09-02T11:28:00Z</dcterms:created>
  <dcterms:modified xsi:type="dcterms:W3CDTF">2026-09-02T11:28:00Z</dcterms:modified>
</cp:coreProperties>
</file>