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A680" w14:textId="77777777" w:rsidR="00FB2672" w:rsidRDefault="00FB2672">
      <w:pPr>
        <w:pStyle w:val="Standard"/>
        <w:rPr>
          <w:b/>
          <w:bCs/>
        </w:rPr>
      </w:pPr>
    </w:p>
    <w:p w14:paraId="36683DB0" w14:textId="77777777" w:rsidR="00FB2672" w:rsidRDefault="00000000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OŚWIADCZENIE </w:t>
      </w:r>
    </w:p>
    <w:p w14:paraId="581363D3" w14:textId="77777777" w:rsidR="00FB2672" w:rsidRDefault="00000000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DOTYCZĄCE WYPŁATY PRZYZNANEGO DOFINANSOWANIA NA ZAKUP PODRĘCZNIKÓW, MATERIAŁÓW EDUKACYJNYCH I MATERIAŁÓW ĆWICZENIOWYCH </w:t>
      </w:r>
    </w:p>
    <w:p w14:paraId="7AE97C27" w14:textId="77777777" w:rsidR="00FB2672" w:rsidRDefault="00000000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rok szkolny 2026/2027</w:t>
      </w:r>
    </w:p>
    <w:p w14:paraId="6A4CD096" w14:textId="77777777" w:rsidR="00FB2672" w:rsidRDefault="00FB2672">
      <w:pPr>
        <w:pStyle w:val="Standard"/>
        <w:jc w:val="center"/>
        <w:rPr>
          <w:b/>
          <w:bCs/>
          <w:sz w:val="22"/>
          <w:szCs w:val="22"/>
        </w:rPr>
      </w:pPr>
    </w:p>
    <w:p w14:paraId="1FEB0467" w14:textId="77777777" w:rsidR="00FB2672" w:rsidRDefault="00FB2672">
      <w:pPr>
        <w:pStyle w:val="Standard"/>
        <w:jc w:val="center"/>
        <w:rPr>
          <w:b/>
          <w:bCs/>
          <w:sz w:val="22"/>
          <w:szCs w:val="22"/>
        </w:rPr>
      </w:pPr>
    </w:p>
    <w:p w14:paraId="1614AB34" w14:textId="77777777" w:rsidR="00FB2672" w:rsidRDefault="00000000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 DANE WNIOSKODAWCY</w:t>
      </w:r>
    </w:p>
    <w:p w14:paraId="31F89DD1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Nazwisko:</w:t>
      </w:r>
      <w:r>
        <w:rPr>
          <w:sz w:val="22"/>
          <w:szCs w:val="22"/>
        </w:rPr>
        <w:t xml:space="preserve"> ..............................................................................................................</w:t>
      </w:r>
    </w:p>
    <w:p w14:paraId="29CB300C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Imię / imiona:</w:t>
      </w:r>
      <w:r>
        <w:rPr>
          <w:sz w:val="22"/>
          <w:szCs w:val="22"/>
        </w:rPr>
        <w:t xml:space="preserve"> ..........................................................................................................</w:t>
      </w:r>
    </w:p>
    <w:p w14:paraId="72FEFD05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Adres zamieszkania:</w:t>
      </w:r>
      <w:r>
        <w:rPr>
          <w:sz w:val="22"/>
          <w:szCs w:val="22"/>
        </w:rPr>
        <w:br/>
        <w:t>ul. ..................................................................................................................................</w:t>
      </w:r>
    </w:p>
    <w:p w14:paraId="3B3D9FA7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nr domu: ............................ nr lokalu: ............................</w:t>
      </w:r>
    </w:p>
    <w:p w14:paraId="4622A6CE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kod pocztowy: ............................ miejscowość: ..........................................................</w:t>
      </w:r>
    </w:p>
    <w:p w14:paraId="3A65FE35" w14:textId="77777777" w:rsidR="00FB2672" w:rsidRDefault="00000000">
      <w:pPr>
        <w:pStyle w:val="Standard"/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7527BBCC" wp14:editId="105C8789">
                <wp:extent cx="41614728" cy="1271"/>
                <wp:effectExtent l="0" t="0" r="28572" b="36829"/>
                <wp:docPr id="751093641" name="Horizontal Lin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8799B1D" id="Horizontal Line 31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75D61B21" w14:textId="77777777" w:rsidR="00FB2672" w:rsidRDefault="00FB2672">
      <w:pPr>
        <w:pStyle w:val="Standard"/>
        <w:rPr>
          <w:b/>
          <w:bCs/>
          <w:sz w:val="22"/>
          <w:szCs w:val="22"/>
        </w:rPr>
      </w:pPr>
    </w:p>
    <w:p w14:paraId="31DBC610" w14:textId="77777777" w:rsidR="00FB2672" w:rsidRDefault="00000000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II. DANE UCZNIA, KTÓREGO DOTYCZY PRZYZNANE DOFINANSOWANIE</w:t>
      </w:r>
    </w:p>
    <w:p w14:paraId="574A1E11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Nazwisko:</w:t>
      </w:r>
      <w:r>
        <w:rPr>
          <w:sz w:val="22"/>
          <w:szCs w:val="22"/>
        </w:rPr>
        <w:t xml:space="preserve"> ..............................................................................................................</w:t>
      </w:r>
    </w:p>
    <w:p w14:paraId="51704C3D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Imię / imiona:</w:t>
      </w:r>
      <w:r>
        <w:rPr>
          <w:sz w:val="22"/>
          <w:szCs w:val="22"/>
        </w:rPr>
        <w:t xml:space="preserve"> ..........................................................................................................</w:t>
      </w:r>
    </w:p>
    <w:p w14:paraId="5C29A6BC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Nazwa szkoły:</w:t>
      </w:r>
      <w:r>
        <w:rPr>
          <w:sz w:val="22"/>
          <w:szCs w:val="22"/>
        </w:rPr>
        <w:t xml:space="preserve"> ............................................................................................................</w:t>
      </w:r>
    </w:p>
    <w:p w14:paraId="44EE6DB0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Klasa:</w:t>
      </w:r>
      <w:r>
        <w:rPr>
          <w:sz w:val="22"/>
          <w:szCs w:val="22"/>
        </w:rPr>
        <w:t xml:space="preserve"> ....................................</w:t>
      </w:r>
    </w:p>
    <w:p w14:paraId="09F2C84A" w14:textId="77777777" w:rsidR="00FB2672" w:rsidRDefault="00000000">
      <w:pPr>
        <w:pStyle w:val="Standard"/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48C84126" wp14:editId="4578395A">
                <wp:extent cx="41614728" cy="1271"/>
                <wp:effectExtent l="0" t="0" r="28572" b="36829"/>
                <wp:docPr id="542585986" name="Horizontal Lin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BCE073C" id="Horizontal Line 32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41FA8012" w14:textId="77777777" w:rsidR="00FB2672" w:rsidRDefault="00FB2672">
      <w:pPr>
        <w:pStyle w:val="Standard"/>
        <w:rPr>
          <w:b/>
          <w:bCs/>
          <w:sz w:val="22"/>
          <w:szCs w:val="22"/>
        </w:rPr>
      </w:pPr>
    </w:p>
    <w:p w14:paraId="42100D6D" w14:textId="77777777" w:rsidR="00FB2672" w:rsidRDefault="00000000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III. RACHUNEK BANKOWY DO WYPŁATY DOFINANSOWANIA</w:t>
      </w:r>
    </w:p>
    <w:p w14:paraId="7CDFF519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Proszę o przekazanie przyznanego dofinansowania na niżej wskazany rachunek bankowy:</w:t>
      </w:r>
    </w:p>
    <w:p w14:paraId="36CAAC81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Numer rachunku bankowego (26 cyfr):</w:t>
      </w:r>
    </w:p>
    <w:p w14:paraId="1848A469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35D817ED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3E1AB963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Nazwa banku:</w:t>
      </w:r>
      <w:r>
        <w:rPr>
          <w:sz w:val="22"/>
          <w:szCs w:val="22"/>
        </w:rPr>
        <w:t xml:space="preserve"> .............................................................................................................</w:t>
      </w:r>
    </w:p>
    <w:p w14:paraId="2246E016" w14:textId="77777777" w:rsidR="00FB2672" w:rsidRDefault="00000000">
      <w:pPr>
        <w:pStyle w:val="Standard"/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303D16C6" wp14:editId="329F850B">
                <wp:extent cx="41614728" cy="1271"/>
                <wp:effectExtent l="0" t="0" r="28572" b="36829"/>
                <wp:docPr id="1921713226" name="Horizontal 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DF558E0" id="Horizontal Line 33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140F6CA9" w14:textId="77777777" w:rsidR="00FB2672" w:rsidRDefault="00FB2672">
      <w:pPr>
        <w:pStyle w:val="Standard"/>
        <w:rPr>
          <w:b/>
          <w:bCs/>
          <w:sz w:val="22"/>
          <w:szCs w:val="22"/>
        </w:rPr>
      </w:pPr>
    </w:p>
    <w:p w14:paraId="2EC83981" w14:textId="77777777" w:rsidR="00FB2672" w:rsidRDefault="00000000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IV. DANE WŁAŚCICIELA / WSPÓŁWŁAŚCICIELA RACHUNKU</w:t>
      </w:r>
    </w:p>
    <w:p w14:paraId="5252E6D9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Wypełnić wyłącznie w przypadku, gdy rachunek bankowy należy do innej osoby niż wnioskodawca lub jest rachunkiem wspólnym.</w:t>
      </w:r>
    </w:p>
    <w:p w14:paraId="516EFCA1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Nazwisko:</w:t>
      </w:r>
      <w:r>
        <w:rPr>
          <w:sz w:val="22"/>
          <w:szCs w:val="22"/>
        </w:rPr>
        <w:t xml:space="preserve"> ..............................................................................................................</w:t>
      </w:r>
    </w:p>
    <w:p w14:paraId="29DE989D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Imię / imiona:</w:t>
      </w:r>
      <w:r>
        <w:rPr>
          <w:sz w:val="22"/>
          <w:szCs w:val="22"/>
        </w:rPr>
        <w:t xml:space="preserve"> ..........................................................................................................</w:t>
      </w:r>
    </w:p>
    <w:p w14:paraId="5B9176A1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Adres zamieszkania:</w:t>
      </w:r>
      <w:r>
        <w:rPr>
          <w:sz w:val="22"/>
          <w:szCs w:val="22"/>
        </w:rPr>
        <w:br/>
        <w:t>ul. ..................................................................................................................................</w:t>
      </w:r>
    </w:p>
    <w:p w14:paraId="7680F625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nr domu: ............................ nr lokalu: ............................</w:t>
      </w:r>
    </w:p>
    <w:p w14:paraId="4C6FECB7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kod pocztowy: ............................ miejscowość: ..........................................................</w:t>
      </w:r>
    </w:p>
    <w:p w14:paraId="7CD90B4F" w14:textId="77777777" w:rsidR="00FB2672" w:rsidRDefault="00000000">
      <w:pPr>
        <w:pStyle w:val="Standard"/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2CBFCC0B" wp14:editId="55037BB1">
                <wp:extent cx="41614728" cy="1271"/>
                <wp:effectExtent l="0" t="0" r="28572" b="36829"/>
                <wp:docPr id="405409223" name="Horizontal 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6805C3F" id="Horizontal Line 34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2D93C5F1" w14:textId="77777777" w:rsidR="00FB2672" w:rsidRDefault="00FB2672">
      <w:pPr>
        <w:pStyle w:val="Standard"/>
        <w:rPr>
          <w:b/>
          <w:bCs/>
          <w:sz w:val="22"/>
          <w:szCs w:val="22"/>
        </w:rPr>
      </w:pPr>
    </w:p>
    <w:p w14:paraId="191D8C4A" w14:textId="77777777" w:rsidR="00FB2672" w:rsidRDefault="00000000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V. OŚWIADCZENIE WŁAŚCICIELA / WSPÓŁWŁAŚCICIELA RACHUNKU</w:t>
      </w:r>
    </w:p>
    <w:p w14:paraId="1D9BAF47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Oświadczam, że jestem właścicielem/współwłaścicielem wskazanego wyżej rachunku bankowego i wyrażam zgodę na przekazanie na ten rachunek przyznanego dofinansowania na zakup podręczników, materiałów edukacyjnych i materiałów ćwiczeniowych dla:</w:t>
      </w:r>
    </w:p>
    <w:p w14:paraId="789FF9B3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imię i nazwisko ucznia:</w:t>
      </w:r>
      <w:r>
        <w:rPr>
          <w:sz w:val="22"/>
          <w:szCs w:val="22"/>
        </w:rPr>
        <w:t xml:space="preserve"> ..............................................................................................</w:t>
      </w:r>
    </w:p>
    <w:p w14:paraId="2C3B5019" w14:textId="77777777" w:rsidR="00FB2672" w:rsidRDefault="00000000">
      <w:pPr>
        <w:pStyle w:val="Standard"/>
      </w:pPr>
      <w:r>
        <w:rPr>
          <w:b/>
          <w:bCs/>
          <w:sz w:val="22"/>
          <w:szCs w:val="22"/>
        </w:rPr>
        <w:t>imię i nazwisko wnioskodawcy:</w:t>
      </w:r>
      <w:r>
        <w:rPr>
          <w:sz w:val="22"/>
          <w:szCs w:val="22"/>
        </w:rPr>
        <w:t xml:space="preserve"> ................................................................................</w:t>
      </w:r>
    </w:p>
    <w:p w14:paraId="7A7CA386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Jednocześnie oświadczam, że dane podane w niniejszym oświadczeniu są prawdziwe.</w:t>
      </w:r>
    </w:p>
    <w:p w14:paraId="1A9A40B8" w14:textId="77777777" w:rsidR="00FB2672" w:rsidRDefault="00FB2672">
      <w:pPr>
        <w:pStyle w:val="Standard"/>
        <w:rPr>
          <w:sz w:val="22"/>
          <w:szCs w:val="22"/>
        </w:rPr>
      </w:pPr>
    </w:p>
    <w:p w14:paraId="2AB1A232" w14:textId="77777777" w:rsidR="00FB2672" w:rsidRDefault="00FB2672">
      <w:pPr>
        <w:pStyle w:val="Standard"/>
        <w:rPr>
          <w:sz w:val="22"/>
          <w:szCs w:val="22"/>
        </w:rPr>
      </w:pPr>
    </w:p>
    <w:p w14:paraId="7BA81959" w14:textId="77777777" w:rsidR="00FB2672" w:rsidRDefault="00000000">
      <w:pPr>
        <w:pStyle w:val="Standard"/>
      </w:pPr>
      <w:r>
        <w:rPr>
          <w:sz w:val="22"/>
          <w:szCs w:val="22"/>
        </w:rPr>
        <w:t>............................................................ ............................................................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miejscowość, data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czytelny podpis właściciela/współwłaściciela rachunku</w:t>
      </w:r>
    </w:p>
    <w:p w14:paraId="7AE16C94" w14:textId="77777777" w:rsidR="00FB2672" w:rsidRDefault="00FB2672">
      <w:pPr>
        <w:pStyle w:val="Standard"/>
        <w:rPr>
          <w:b/>
          <w:bCs/>
          <w:sz w:val="22"/>
          <w:szCs w:val="22"/>
        </w:rPr>
      </w:pPr>
    </w:p>
    <w:p w14:paraId="350F76B5" w14:textId="77777777" w:rsidR="00FB2672" w:rsidRDefault="00FB2672">
      <w:pPr>
        <w:pStyle w:val="Standard"/>
        <w:rPr>
          <w:b/>
          <w:bCs/>
          <w:sz w:val="22"/>
          <w:szCs w:val="22"/>
        </w:rPr>
      </w:pPr>
    </w:p>
    <w:p w14:paraId="2D49CADB" w14:textId="77777777" w:rsidR="00FB2672" w:rsidRDefault="00FB2672">
      <w:pPr>
        <w:pStyle w:val="Standard"/>
        <w:rPr>
          <w:b/>
          <w:bCs/>
          <w:sz w:val="22"/>
          <w:szCs w:val="22"/>
        </w:rPr>
      </w:pPr>
    </w:p>
    <w:p w14:paraId="02F809E1" w14:textId="77777777" w:rsidR="00FB2672" w:rsidRDefault="00000000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VI. OŚWIADCZENIE WNIOSKODAWCY</w:t>
      </w:r>
    </w:p>
    <w:p w14:paraId="009FB9CF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Oświadczam, że wskazany w niniejszym oświadczeniu numer rachunku bankowego jest właściwy do przekazania przyznanego dofinansowania.</w:t>
      </w:r>
    </w:p>
    <w:p w14:paraId="0AA7EF1B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Przyjmuję do wiadomości, że wypłata przyznanego dofinansowania zostanie dokonana na wskazany rachunek bankowy.</w:t>
      </w:r>
    </w:p>
    <w:p w14:paraId="678C8C0F" w14:textId="77777777" w:rsidR="00FB2672" w:rsidRDefault="0000000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Oświadczam, że dane zawarte w niniejszym oświadczeniu są zgodne ze stanem faktycznym.</w:t>
      </w:r>
    </w:p>
    <w:p w14:paraId="15E5FD71" w14:textId="77777777" w:rsidR="00FB2672" w:rsidRDefault="00FB2672">
      <w:pPr>
        <w:pStyle w:val="Standard"/>
        <w:rPr>
          <w:sz w:val="22"/>
          <w:szCs w:val="22"/>
        </w:rPr>
      </w:pPr>
    </w:p>
    <w:p w14:paraId="33388383" w14:textId="77777777" w:rsidR="00FB2672" w:rsidRDefault="00000000">
      <w:pPr>
        <w:pStyle w:val="Standard"/>
        <w:jc w:val="both"/>
      </w:pPr>
      <w:r>
        <w:rPr>
          <w:color w:val="000000"/>
          <w:sz w:val="22"/>
          <w:szCs w:val="22"/>
        </w:rPr>
        <w:t>Oświadczam, iż wyrażam zgodę na przetwarzanie moich danych osobowych w wyżej wymienionym zakresie- w celu wypłaty dofinansowania przyznanego przez Gminę Żywiec na w/w rachunek bankowy, którego jestem właścicielem/współwłaścicielem.</w:t>
      </w:r>
    </w:p>
    <w:p w14:paraId="1A19F98E" w14:textId="77777777" w:rsidR="00FB2672" w:rsidRDefault="00FB2672">
      <w:pPr>
        <w:pStyle w:val="Standard"/>
        <w:rPr>
          <w:sz w:val="22"/>
          <w:szCs w:val="22"/>
        </w:rPr>
      </w:pPr>
    </w:p>
    <w:p w14:paraId="71878291" w14:textId="77777777" w:rsidR="00FB2672" w:rsidRDefault="00FB2672">
      <w:pPr>
        <w:pStyle w:val="Standard"/>
        <w:rPr>
          <w:sz w:val="22"/>
          <w:szCs w:val="22"/>
        </w:rPr>
      </w:pPr>
    </w:p>
    <w:p w14:paraId="76A8E78A" w14:textId="77777777" w:rsidR="00FB2672" w:rsidRDefault="00FB2672">
      <w:pPr>
        <w:pStyle w:val="Standard"/>
        <w:rPr>
          <w:sz w:val="22"/>
          <w:szCs w:val="22"/>
        </w:rPr>
      </w:pPr>
    </w:p>
    <w:p w14:paraId="48C78481" w14:textId="77777777" w:rsidR="00FB2672" w:rsidRDefault="00FB2672">
      <w:pPr>
        <w:pStyle w:val="Standard"/>
        <w:rPr>
          <w:sz w:val="22"/>
          <w:szCs w:val="22"/>
        </w:rPr>
      </w:pPr>
    </w:p>
    <w:p w14:paraId="29332DF1" w14:textId="77777777" w:rsidR="00FB2672" w:rsidRDefault="00000000">
      <w:pPr>
        <w:pStyle w:val="Standard"/>
      </w:pPr>
      <w:r>
        <w:rPr>
          <w:sz w:val="22"/>
          <w:szCs w:val="22"/>
        </w:rPr>
        <w:t>............................................................ ............................................................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miejscowość, data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czytelny podpis wnioskodawcy</w:t>
      </w:r>
    </w:p>
    <w:p w14:paraId="2B7651AA" w14:textId="77777777" w:rsidR="00FB2672" w:rsidRDefault="00FB2672">
      <w:pPr>
        <w:pStyle w:val="Standard"/>
      </w:pPr>
    </w:p>
    <w:sectPr w:rsidR="00FB2672">
      <w:footerReference w:type="default" r:id="rId7"/>
      <w:pgSz w:w="11906" w:h="16838"/>
      <w:pgMar w:top="1276" w:right="1080" w:bottom="144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0F4BB" w14:textId="77777777" w:rsidR="00294BBD" w:rsidRDefault="00294BBD">
      <w:r>
        <w:separator/>
      </w:r>
    </w:p>
  </w:endnote>
  <w:endnote w:type="continuationSeparator" w:id="0">
    <w:p w14:paraId="352DE3DD" w14:textId="77777777" w:rsidR="00294BBD" w:rsidRDefault="0029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9F66" w14:textId="77777777" w:rsidR="00000000" w:rsidRDefault="0000000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571FB590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C178" w14:textId="77777777" w:rsidR="00294BBD" w:rsidRDefault="00294BBD">
      <w:r>
        <w:rPr>
          <w:color w:val="000000"/>
        </w:rPr>
        <w:separator/>
      </w:r>
    </w:p>
  </w:footnote>
  <w:footnote w:type="continuationSeparator" w:id="0">
    <w:p w14:paraId="0279C7D0" w14:textId="77777777" w:rsidR="00294BBD" w:rsidRDefault="00294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57A2D"/>
    <w:multiLevelType w:val="multilevel"/>
    <w:tmpl w:val="DAB4EA3C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6826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B2672"/>
    <w:rsid w:val="000F343E"/>
    <w:rsid w:val="00294BBD"/>
    <w:rsid w:val="002A429B"/>
    <w:rsid w:val="00FB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D1E0"/>
  <w15:docId w15:val="{53CA23FF-7BBE-4B5C-87C3-9259714F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numbering" w:customStyle="1" w:styleId="NoList">
    <w:name w:val="No List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Gilowska</dc:creator>
  <cp:lastModifiedBy>IT.Jeziorski Jakub</cp:lastModifiedBy>
  <cp:revision>2</cp:revision>
  <cp:lastPrinted>2026-08-11T05:52:00Z</cp:lastPrinted>
  <dcterms:created xsi:type="dcterms:W3CDTF">2026-09-02T11:31:00Z</dcterms:created>
  <dcterms:modified xsi:type="dcterms:W3CDTF">2026-09-02T11:31:00Z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